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oppsett"/>
        <w:tblW w:w="0" w:type="auto"/>
        <w:jc w:val="center"/>
        <w:tblLayout w:type="fixed"/>
        <w:tblLook w:val="04A0" w:firstRow="1" w:lastRow="0" w:firstColumn="1" w:lastColumn="0" w:noHBand="0" w:noVBand="1"/>
        <w:tblDescription w:val="Brosjyre oppsettstabell side 1 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007663" w:rsidRPr="00B63B45" w14:paraId="6450217B" w14:textId="77777777">
        <w:trPr>
          <w:trHeight w:hRule="exact" w:val="10800"/>
          <w:jc w:val="center"/>
        </w:trPr>
        <w:tc>
          <w:tcPr>
            <w:tcW w:w="3840" w:type="dxa"/>
          </w:tcPr>
          <w:p w14:paraId="0CEBBECF" w14:textId="77777777" w:rsidR="00007663" w:rsidRPr="00B63B45" w:rsidRDefault="00E408FB">
            <w:pPr>
              <w:rPr>
                <w:noProof/>
              </w:rPr>
            </w:pPr>
            <w:r w:rsidRPr="00B63B45">
              <w:rPr>
                <w:noProof/>
                <w:lang w:bidi="nb-NO"/>
              </w:rPr>
              <w:drawing>
                <wp:anchor distT="0" distB="0" distL="114300" distR="114300" simplePos="0" relativeHeight="251661312" behindDoc="0" locked="0" layoutInCell="1" allowOverlap="1" wp14:anchorId="757409B7" wp14:editId="7BB3B19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-74295</wp:posOffset>
                  </wp:positionV>
                  <wp:extent cx="1831086" cy="2441448"/>
                  <wp:effectExtent l="0" t="0" r="0" b="0"/>
                  <wp:wrapNone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e 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086" cy="244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AA0DBF" w14:textId="77777777" w:rsidR="00543C96" w:rsidRDefault="00543C96" w:rsidP="00543C96">
            <w:pPr>
              <w:pStyle w:val="Punktliste"/>
              <w:numPr>
                <w:ilvl w:val="0"/>
                <w:numId w:val="0"/>
              </w:numPr>
              <w:spacing w:after="0"/>
              <w:ind w:left="288"/>
              <w:rPr>
                <w:b/>
                <w:bCs/>
                <w:noProof/>
                <w:sz w:val="20"/>
                <w:szCs w:val="22"/>
              </w:rPr>
            </w:pPr>
          </w:p>
          <w:p w14:paraId="7B843E04" w14:textId="77777777" w:rsidR="00543C96" w:rsidRDefault="00543C96" w:rsidP="00543C96">
            <w:pPr>
              <w:pStyle w:val="Punktliste"/>
              <w:numPr>
                <w:ilvl w:val="0"/>
                <w:numId w:val="0"/>
              </w:numPr>
              <w:spacing w:after="0"/>
              <w:ind w:left="288"/>
              <w:rPr>
                <w:b/>
                <w:bCs/>
                <w:noProof/>
                <w:sz w:val="20"/>
                <w:szCs w:val="22"/>
              </w:rPr>
            </w:pPr>
          </w:p>
          <w:p w14:paraId="526461FB" w14:textId="77777777" w:rsidR="00543C96" w:rsidRDefault="00543C96" w:rsidP="00543C96">
            <w:pPr>
              <w:pStyle w:val="Punktliste"/>
              <w:numPr>
                <w:ilvl w:val="0"/>
                <w:numId w:val="0"/>
              </w:numPr>
              <w:spacing w:after="0"/>
              <w:ind w:left="288"/>
              <w:rPr>
                <w:b/>
                <w:bCs/>
                <w:noProof/>
                <w:sz w:val="20"/>
                <w:szCs w:val="22"/>
              </w:rPr>
            </w:pPr>
          </w:p>
          <w:p w14:paraId="281D9D76" w14:textId="77777777" w:rsidR="00543C96" w:rsidRDefault="00543C96" w:rsidP="00543C96">
            <w:pPr>
              <w:pStyle w:val="Punktliste"/>
              <w:numPr>
                <w:ilvl w:val="0"/>
                <w:numId w:val="0"/>
              </w:numPr>
              <w:spacing w:after="0"/>
              <w:ind w:left="288"/>
              <w:rPr>
                <w:b/>
                <w:bCs/>
                <w:noProof/>
                <w:sz w:val="20"/>
                <w:szCs w:val="22"/>
              </w:rPr>
            </w:pPr>
          </w:p>
          <w:p w14:paraId="7B22EF3C" w14:textId="77777777" w:rsidR="00543C96" w:rsidRDefault="00543C96" w:rsidP="00543C96">
            <w:pPr>
              <w:pStyle w:val="Punktliste"/>
              <w:numPr>
                <w:ilvl w:val="0"/>
                <w:numId w:val="0"/>
              </w:numPr>
              <w:spacing w:after="0"/>
              <w:ind w:left="288"/>
              <w:rPr>
                <w:b/>
                <w:bCs/>
                <w:noProof/>
                <w:sz w:val="20"/>
                <w:szCs w:val="22"/>
              </w:rPr>
            </w:pPr>
          </w:p>
          <w:p w14:paraId="7F59C1D9" w14:textId="77777777" w:rsidR="00543C96" w:rsidRDefault="00543C96" w:rsidP="00543C96">
            <w:pPr>
              <w:pStyle w:val="Punktliste"/>
              <w:numPr>
                <w:ilvl w:val="0"/>
                <w:numId w:val="0"/>
              </w:numPr>
              <w:spacing w:after="0"/>
              <w:ind w:left="288"/>
              <w:rPr>
                <w:b/>
                <w:bCs/>
                <w:noProof/>
                <w:sz w:val="20"/>
                <w:szCs w:val="22"/>
              </w:rPr>
            </w:pPr>
          </w:p>
          <w:p w14:paraId="7AD835C5" w14:textId="77777777" w:rsidR="00543C96" w:rsidRDefault="00543C96" w:rsidP="00543C96">
            <w:pPr>
              <w:pStyle w:val="Punktliste"/>
              <w:numPr>
                <w:ilvl w:val="0"/>
                <w:numId w:val="0"/>
              </w:numPr>
              <w:spacing w:after="0"/>
              <w:ind w:left="288"/>
              <w:rPr>
                <w:b/>
                <w:bCs/>
                <w:noProof/>
                <w:sz w:val="20"/>
                <w:szCs w:val="22"/>
              </w:rPr>
            </w:pPr>
          </w:p>
          <w:p w14:paraId="6870D78C" w14:textId="77777777" w:rsidR="00543C96" w:rsidRDefault="00543C96" w:rsidP="00543C96">
            <w:pPr>
              <w:pStyle w:val="Punktliste"/>
              <w:numPr>
                <w:ilvl w:val="0"/>
                <w:numId w:val="0"/>
              </w:numPr>
              <w:spacing w:after="0"/>
              <w:ind w:left="288"/>
              <w:rPr>
                <w:b/>
                <w:bCs/>
                <w:noProof/>
                <w:sz w:val="20"/>
                <w:szCs w:val="22"/>
              </w:rPr>
            </w:pPr>
          </w:p>
          <w:p w14:paraId="392B5EED" w14:textId="77777777" w:rsidR="00543C96" w:rsidRDefault="00543C96" w:rsidP="00543C96">
            <w:pPr>
              <w:pStyle w:val="Punktliste"/>
              <w:numPr>
                <w:ilvl w:val="0"/>
                <w:numId w:val="0"/>
              </w:numPr>
              <w:spacing w:after="0"/>
              <w:ind w:left="288"/>
              <w:rPr>
                <w:b/>
                <w:bCs/>
                <w:noProof/>
                <w:sz w:val="20"/>
                <w:szCs w:val="22"/>
              </w:rPr>
            </w:pPr>
          </w:p>
          <w:p w14:paraId="32094B1D" w14:textId="77777777" w:rsidR="00543C96" w:rsidRDefault="00543C96" w:rsidP="00543C96">
            <w:pPr>
              <w:pStyle w:val="Punktliste"/>
              <w:numPr>
                <w:ilvl w:val="0"/>
                <w:numId w:val="0"/>
              </w:numPr>
              <w:spacing w:after="0"/>
              <w:ind w:left="288"/>
              <w:rPr>
                <w:b/>
                <w:bCs/>
                <w:noProof/>
                <w:sz w:val="20"/>
                <w:szCs w:val="22"/>
              </w:rPr>
            </w:pPr>
          </w:p>
          <w:p w14:paraId="39A7D5D7" w14:textId="77777777" w:rsidR="00543C96" w:rsidRDefault="00543C96" w:rsidP="00543C96">
            <w:pPr>
              <w:pStyle w:val="Punktliste"/>
              <w:numPr>
                <w:ilvl w:val="0"/>
                <w:numId w:val="0"/>
              </w:numPr>
              <w:spacing w:after="0"/>
              <w:ind w:left="288"/>
              <w:rPr>
                <w:b/>
                <w:bCs/>
                <w:noProof/>
                <w:sz w:val="20"/>
                <w:szCs w:val="22"/>
              </w:rPr>
            </w:pPr>
          </w:p>
          <w:p w14:paraId="441A7435" w14:textId="77777777" w:rsidR="00543C96" w:rsidRDefault="00543C96" w:rsidP="00543C96">
            <w:pPr>
              <w:pStyle w:val="Punktliste"/>
              <w:numPr>
                <w:ilvl w:val="0"/>
                <w:numId w:val="0"/>
              </w:numPr>
              <w:spacing w:after="0"/>
              <w:ind w:left="288"/>
              <w:rPr>
                <w:b/>
                <w:bCs/>
                <w:noProof/>
                <w:sz w:val="20"/>
                <w:szCs w:val="22"/>
              </w:rPr>
            </w:pPr>
          </w:p>
          <w:p w14:paraId="7E6B9E35" w14:textId="77777777" w:rsidR="00543C96" w:rsidRPr="00827C00" w:rsidRDefault="00543C96" w:rsidP="00543C96">
            <w:pPr>
              <w:pStyle w:val="Overskrift2"/>
              <w:rPr>
                <w:noProof/>
                <w:color w:val="C45238" w:themeColor="accent1"/>
                <w:sz w:val="32"/>
                <w:szCs w:val="28"/>
              </w:rPr>
            </w:pPr>
            <w:r w:rsidRPr="00827C00">
              <w:rPr>
                <w:noProof/>
                <w:color w:val="C45238" w:themeColor="accent1"/>
                <w:sz w:val="32"/>
                <w:szCs w:val="28"/>
                <w:lang w:bidi="nb-NO"/>
              </w:rPr>
              <w:t>Prosjekt i 2022</w:t>
            </w:r>
            <w:r>
              <w:rPr>
                <w:noProof/>
                <w:color w:val="C45238" w:themeColor="accent1"/>
                <w:sz w:val="32"/>
                <w:szCs w:val="28"/>
                <w:lang w:bidi="nb-NO"/>
              </w:rPr>
              <w:t>/2023</w:t>
            </w:r>
          </w:p>
          <w:p w14:paraId="1769D77C" w14:textId="4FE57D6B" w:rsidR="00A233C9" w:rsidRPr="003223D0" w:rsidRDefault="00A233C9" w:rsidP="00A233C9">
            <w:pPr>
              <w:pStyle w:val="Punktliste"/>
              <w:spacing w:after="0"/>
              <w:rPr>
                <w:b/>
                <w:bCs/>
                <w:noProof/>
                <w:sz w:val="20"/>
                <w:szCs w:val="22"/>
              </w:rPr>
            </w:pPr>
            <w:r w:rsidRPr="003223D0">
              <w:rPr>
                <w:b/>
                <w:bCs/>
                <w:noProof/>
                <w:sz w:val="20"/>
                <w:szCs w:val="22"/>
                <w:lang w:bidi="nb-NO"/>
              </w:rPr>
              <w:t>TRAFIKKSIKKER BARNEHAGE</w:t>
            </w:r>
          </w:p>
          <w:p w14:paraId="7CBAB93D" w14:textId="71F371B4" w:rsidR="0047202F" w:rsidRDefault="0047202F" w:rsidP="008D1959">
            <w:pPr>
              <w:pStyle w:val="Punktliste"/>
              <w:numPr>
                <w:ilvl w:val="0"/>
                <w:numId w:val="0"/>
              </w:numPr>
              <w:ind w:left="288"/>
              <w:rPr>
                <w:noProof/>
                <w:sz w:val="20"/>
                <w:szCs w:val="22"/>
                <w:lang w:bidi="nb-NO"/>
              </w:rPr>
            </w:pPr>
            <w:r>
              <w:rPr>
                <w:noProof/>
                <w:sz w:val="20"/>
                <w:szCs w:val="22"/>
                <w:lang w:bidi="nb-NO"/>
              </w:rPr>
              <w:t>Trafikksikkerhet er noe som er naturlig for barnehagen å jobbe med når vi blant annet går på tur, og når vi beveger oss mellom ulike turmål.</w:t>
            </w:r>
          </w:p>
          <w:p w14:paraId="2EDB278B" w14:textId="5F50A36B" w:rsidR="00007663" w:rsidRPr="006F5EF4" w:rsidRDefault="007004E9" w:rsidP="008D1959">
            <w:pPr>
              <w:pStyle w:val="Punktliste"/>
              <w:numPr>
                <w:ilvl w:val="0"/>
                <w:numId w:val="0"/>
              </w:numPr>
              <w:ind w:left="288"/>
              <w:rPr>
                <w:noProof/>
                <w:sz w:val="20"/>
                <w:szCs w:val="22"/>
                <w:lang w:bidi="nb-NO"/>
              </w:rPr>
            </w:pPr>
            <w:r>
              <w:rPr>
                <w:noProof/>
                <w:sz w:val="20"/>
                <w:szCs w:val="22"/>
                <w:lang w:bidi="nb-NO"/>
              </w:rPr>
              <w:t xml:space="preserve">Alle gruppene </w:t>
            </w:r>
            <w:r w:rsidR="00A233C9" w:rsidRPr="006F5EF4">
              <w:rPr>
                <w:noProof/>
                <w:sz w:val="20"/>
                <w:szCs w:val="22"/>
                <w:lang w:bidi="nb-NO"/>
              </w:rPr>
              <w:t>i barnehagen har hatt stort fokus på hvordan vi opp</w:t>
            </w:r>
            <w:r w:rsidR="00242034">
              <w:rPr>
                <w:noProof/>
                <w:sz w:val="20"/>
                <w:szCs w:val="22"/>
                <w:lang w:bidi="nb-NO"/>
              </w:rPr>
              <w:t xml:space="preserve">trer når vi ferdes langs </w:t>
            </w:r>
            <w:r w:rsidR="00CD227E">
              <w:rPr>
                <w:noProof/>
                <w:sz w:val="20"/>
                <w:szCs w:val="22"/>
                <w:lang w:bidi="nb-NO"/>
              </w:rPr>
              <w:t>trafikksikker</w:t>
            </w:r>
            <w:r w:rsidR="00242034">
              <w:rPr>
                <w:noProof/>
                <w:sz w:val="20"/>
                <w:szCs w:val="22"/>
                <w:lang w:bidi="nb-NO"/>
              </w:rPr>
              <w:t xml:space="preserve"> vei, det har vært mye prat om </w:t>
            </w:r>
            <w:r w:rsidR="00A233C9" w:rsidRPr="006F5EF4">
              <w:rPr>
                <w:noProof/>
                <w:sz w:val="20"/>
                <w:szCs w:val="22"/>
                <w:lang w:bidi="nb-NO"/>
              </w:rPr>
              <w:t>skilt og</w:t>
            </w:r>
            <w:r w:rsidR="00906C1B">
              <w:rPr>
                <w:noProof/>
                <w:sz w:val="20"/>
                <w:szCs w:val="22"/>
                <w:lang w:bidi="nb-NO"/>
              </w:rPr>
              <w:t xml:space="preserve"> det er brukt materialer fra </w:t>
            </w:r>
            <w:r w:rsidR="00CD227E">
              <w:rPr>
                <w:noProof/>
                <w:sz w:val="20"/>
                <w:szCs w:val="22"/>
                <w:lang w:bidi="nb-NO"/>
              </w:rPr>
              <w:t>Trygg Trafikk</w:t>
            </w:r>
            <w:r w:rsidR="00906C1B">
              <w:rPr>
                <w:noProof/>
                <w:sz w:val="20"/>
                <w:szCs w:val="22"/>
                <w:lang w:bidi="nb-NO"/>
              </w:rPr>
              <w:t>.</w:t>
            </w:r>
          </w:p>
          <w:p w14:paraId="3F60F1CD" w14:textId="2737BA17" w:rsidR="00007663" w:rsidRPr="00E91ADF" w:rsidRDefault="00A233C9" w:rsidP="00A233C9">
            <w:pPr>
              <w:pStyle w:val="Punktliste"/>
              <w:spacing w:after="0"/>
              <w:rPr>
                <w:b/>
                <w:bCs/>
                <w:noProof/>
                <w:sz w:val="20"/>
                <w:szCs w:val="22"/>
              </w:rPr>
            </w:pPr>
            <w:r w:rsidRPr="00E91ADF">
              <w:rPr>
                <w:b/>
                <w:bCs/>
                <w:noProof/>
                <w:sz w:val="20"/>
                <w:szCs w:val="22"/>
                <w:lang w:bidi="nb-NO"/>
              </w:rPr>
              <w:t>SAMSPILL I GRUPPENE</w:t>
            </w:r>
          </w:p>
          <w:p w14:paraId="17D14393" w14:textId="05D9C253" w:rsidR="00A233C9" w:rsidRPr="006F5EF4" w:rsidRDefault="00A233C9" w:rsidP="00A233C9">
            <w:pPr>
              <w:pStyle w:val="Punktliste"/>
              <w:numPr>
                <w:ilvl w:val="0"/>
                <w:numId w:val="0"/>
              </w:numPr>
              <w:spacing w:after="0"/>
              <w:ind w:left="288"/>
              <w:rPr>
                <w:noProof/>
                <w:sz w:val="20"/>
                <w:szCs w:val="22"/>
              </w:rPr>
            </w:pPr>
            <w:r w:rsidRPr="006F5EF4">
              <w:rPr>
                <w:noProof/>
                <w:sz w:val="20"/>
                <w:szCs w:val="22"/>
              </w:rPr>
              <w:t>Samspill i gruppene er noe vi hele tiden har fokus på. Dette for at alle barn skal ha</w:t>
            </w:r>
            <w:r w:rsidR="00887A17">
              <w:rPr>
                <w:noProof/>
                <w:sz w:val="20"/>
                <w:szCs w:val="22"/>
              </w:rPr>
              <w:t xml:space="preserve"> et positivt og godt barnehagemiljø.</w:t>
            </w:r>
            <w:r w:rsidRPr="006F5EF4">
              <w:rPr>
                <w:noProof/>
                <w:sz w:val="20"/>
                <w:szCs w:val="22"/>
              </w:rPr>
              <w:t xml:space="preserve"> </w:t>
            </w:r>
          </w:p>
          <w:p w14:paraId="2888CA47" w14:textId="77A159F6" w:rsidR="00A233C9" w:rsidRPr="00AD5F63" w:rsidRDefault="00A233C9" w:rsidP="00AD5F63">
            <w:pPr>
              <w:pStyle w:val="Punktliste"/>
              <w:numPr>
                <w:ilvl w:val="0"/>
                <w:numId w:val="0"/>
              </w:numPr>
              <w:ind w:left="288"/>
              <w:rPr>
                <w:noProof/>
                <w:sz w:val="20"/>
                <w:szCs w:val="22"/>
              </w:rPr>
            </w:pPr>
            <w:r w:rsidRPr="006F5EF4">
              <w:rPr>
                <w:noProof/>
                <w:sz w:val="20"/>
                <w:szCs w:val="22"/>
              </w:rPr>
              <w:t xml:space="preserve">Det </w:t>
            </w:r>
            <w:r w:rsidR="00887A17">
              <w:rPr>
                <w:noProof/>
                <w:sz w:val="20"/>
                <w:szCs w:val="22"/>
              </w:rPr>
              <w:t xml:space="preserve">er pratet mye om </w:t>
            </w:r>
            <w:r w:rsidRPr="006F5EF4">
              <w:rPr>
                <w:noProof/>
                <w:sz w:val="20"/>
                <w:szCs w:val="22"/>
              </w:rPr>
              <w:t xml:space="preserve">hvordan man er </w:t>
            </w:r>
            <w:r w:rsidR="00887A17">
              <w:rPr>
                <w:noProof/>
                <w:sz w:val="20"/>
                <w:szCs w:val="22"/>
              </w:rPr>
              <w:t>med</w:t>
            </w:r>
            <w:r w:rsidRPr="006F5EF4">
              <w:rPr>
                <w:noProof/>
                <w:sz w:val="20"/>
                <w:szCs w:val="22"/>
              </w:rPr>
              <w:t xml:space="preserve"> hverandre og hvordan man inkluderer hverandre i leken</w:t>
            </w:r>
            <w:r w:rsidR="00273E30">
              <w:rPr>
                <w:noProof/>
                <w:sz w:val="20"/>
                <w:szCs w:val="22"/>
              </w:rPr>
              <w:t>, og at i barnehagen trenger vi ikke være beste</w:t>
            </w:r>
            <w:r w:rsidR="00E91ADF">
              <w:rPr>
                <w:noProof/>
                <w:sz w:val="20"/>
                <w:szCs w:val="22"/>
              </w:rPr>
              <w:t>-</w:t>
            </w:r>
            <w:r w:rsidR="00273E30">
              <w:rPr>
                <w:noProof/>
                <w:sz w:val="20"/>
                <w:szCs w:val="22"/>
              </w:rPr>
              <w:t xml:space="preserve"> venner </w:t>
            </w:r>
            <w:r w:rsidR="00CD227E">
              <w:rPr>
                <w:noProof/>
                <w:sz w:val="20"/>
                <w:szCs w:val="22"/>
              </w:rPr>
              <w:t xml:space="preserve">men </w:t>
            </w:r>
            <w:r w:rsidR="00273E30">
              <w:rPr>
                <w:noProof/>
                <w:sz w:val="20"/>
                <w:szCs w:val="22"/>
              </w:rPr>
              <w:t>vi er alle barnehagevenner.</w:t>
            </w:r>
          </w:p>
        </w:tc>
        <w:tc>
          <w:tcPr>
            <w:tcW w:w="713" w:type="dxa"/>
          </w:tcPr>
          <w:p w14:paraId="22C4C3E9" w14:textId="77777777" w:rsidR="00007663" w:rsidRPr="00B63B45" w:rsidRDefault="00007663">
            <w:pPr>
              <w:rPr>
                <w:noProof/>
              </w:rPr>
            </w:pPr>
          </w:p>
        </w:tc>
        <w:tc>
          <w:tcPr>
            <w:tcW w:w="713" w:type="dxa"/>
          </w:tcPr>
          <w:p w14:paraId="719C8B5F" w14:textId="77777777" w:rsidR="00007663" w:rsidRPr="00B63B45" w:rsidRDefault="00007663">
            <w:pPr>
              <w:rPr>
                <w:noProof/>
              </w:rPr>
            </w:pPr>
          </w:p>
        </w:tc>
        <w:tc>
          <w:tcPr>
            <w:tcW w:w="3843" w:type="dxa"/>
          </w:tcPr>
          <w:tbl>
            <w:tblPr>
              <w:tblStyle w:val="Tabelloppsett"/>
              <w:tblpPr w:leftFromText="141" w:rightFromText="141" w:horzAnchor="margin" w:tblpY="-435"/>
              <w:tblOverlap w:val="never"/>
              <w:tblW w:w="3828" w:type="dxa"/>
              <w:tblLayout w:type="fixed"/>
              <w:tblLook w:val="04A0" w:firstRow="1" w:lastRow="0" w:firstColumn="1" w:lastColumn="0" w:noHBand="0" w:noVBand="1"/>
            </w:tblPr>
            <w:tblGrid>
              <w:gridCol w:w="3828"/>
            </w:tblGrid>
            <w:tr w:rsidR="00007663" w:rsidRPr="00B63B45" w14:paraId="1E9F414D" w14:textId="77777777" w:rsidTr="00A233C9">
              <w:trPr>
                <w:trHeight w:hRule="exact" w:val="11201"/>
              </w:trPr>
              <w:tc>
                <w:tcPr>
                  <w:tcW w:w="5000" w:type="pct"/>
                </w:tcPr>
                <w:p w14:paraId="1D9BB187" w14:textId="1E1B74D5" w:rsidR="00007663" w:rsidRPr="00B63B45" w:rsidRDefault="00E408FB">
                  <w:pPr>
                    <w:pStyle w:val="Overskrift1"/>
                    <w:rPr>
                      <w:noProof/>
                    </w:rPr>
                  </w:pPr>
                  <w:r w:rsidRPr="00B63B45">
                    <w:rPr>
                      <w:noProof/>
                      <w:lang w:bidi="nb-NO"/>
                    </w:rPr>
                    <w:t xml:space="preserve">Hvem </w:t>
                  </w:r>
                  <w:r w:rsidR="00827C00">
                    <w:rPr>
                      <w:noProof/>
                      <w:lang w:bidi="nb-NO"/>
                    </w:rPr>
                    <w:t>er vi?</w:t>
                  </w:r>
                </w:p>
                <w:p w14:paraId="6FD8E902" w14:textId="62B64214" w:rsidR="00F2538A" w:rsidRPr="00F2538A" w:rsidRDefault="00AA2D76" w:rsidP="00F2538A">
                  <w:pPr>
                    <w:ind w:right="142"/>
                    <w:rPr>
                      <w:sz w:val="20"/>
                      <w:szCs w:val="22"/>
                      <w:lang w:bidi="nb-NO"/>
                    </w:rPr>
                  </w:pPr>
                  <w:r w:rsidRPr="00F2538A">
                    <w:rPr>
                      <w:sz w:val="20"/>
                      <w:szCs w:val="22"/>
                      <w:lang w:bidi="nb-NO"/>
                    </w:rPr>
                    <w:t xml:space="preserve">Røysing barnehage er en </w:t>
                  </w:r>
                  <w:r w:rsidR="00CD227E">
                    <w:rPr>
                      <w:sz w:val="20"/>
                      <w:szCs w:val="22"/>
                      <w:lang w:bidi="nb-NO"/>
                    </w:rPr>
                    <w:t>to</w:t>
                  </w:r>
                  <w:r w:rsidR="00DA5A39">
                    <w:rPr>
                      <w:sz w:val="20"/>
                      <w:szCs w:val="22"/>
                      <w:lang w:bidi="nb-NO"/>
                    </w:rPr>
                    <w:t xml:space="preserve"> </w:t>
                  </w:r>
                  <w:r w:rsidR="00CD227E">
                    <w:rPr>
                      <w:sz w:val="20"/>
                      <w:szCs w:val="22"/>
                      <w:lang w:bidi="nb-NO"/>
                    </w:rPr>
                    <w:t>avdelings</w:t>
                  </w:r>
                  <w:r w:rsidRPr="00F2538A">
                    <w:rPr>
                      <w:sz w:val="20"/>
                      <w:szCs w:val="22"/>
                      <w:lang w:bidi="nb-NO"/>
                    </w:rPr>
                    <w:t xml:space="preserve"> barnehage</w:t>
                  </w:r>
                  <w:r w:rsidR="00391164" w:rsidRPr="00F2538A">
                    <w:rPr>
                      <w:sz w:val="20"/>
                      <w:szCs w:val="22"/>
                      <w:lang w:bidi="nb-NO"/>
                    </w:rPr>
                    <w:t>.</w:t>
                  </w:r>
                </w:p>
                <w:p w14:paraId="22B5CAC7" w14:textId="6E9A55A4" w:rsidR="00391164" w:rsidRPr="00F2538A" w:rsidRDefault="00391164" w:rsidP="00F2538A">
                  <w:pPr>
                    <w:spacing w:after="0"/>
                    <w:rPr>
                      <w:noProof/>
                      <w:sz w:val="20"/>
                      <w:szCs w:val="28"/>
                    </w:rPr>
                  </w:pPr>
                  <w:r w:rsidRPr="00F2538A">
                    <w:rPr>
                      <w:noProof/>
                      <w:sz w:val="20"/>
                      <w:szCs w:val="28"/>
                    </w:rPr>
                    <w:t>TODDLERKROKEN (</w:t>
                  </w:r>
                  <w:r w:rsidR="00CD227E">
                    <w:rPr>
                      <w:noProof/>
                      <w:sz w:val="20"/>
                      <w:szCs w:val="28"/>
                    </w:rPr>
                    <w:t>småbarns-</w:t>
                  </w:r>
                  <w:r w:rsidRPr="00F2538A">
                    <w:rPr>
                      <w:noProof/>
                      <w:sz w:val="20"/>
                      <w:szCs w:val="28"/>
                    </w:rPr>
                    <w:t>avdelingen) – vi som stabber og går</w:t>
                  </w:r>
                  <w:r w:rsidR="00F2538A">
                    <w:rPr>
                      <w:noProof/>
                      <w:sz w:val="20"/>
                      <w:szCs w:val="28"/>
                    </w:rPr>
                    <w:t>.</w:t>
                  </w:r>
                </w:p>
                <w:p w14:paraId="3330EB4B" w14:textId="6FF76D42" w:rsidR="00391164" w:rsidRPr="00F2538A" w:rsidRDefault="00391164" w:rsidP="00391164">
                  <w:pPr>
                    <w:rPr>
                      <w:noProof/>
                      <w:sz w:val="20"/>
                      <w:szCs w:val="28"/>
                    </w:rPr>
                  </w:pPr>
                  <w:r w:rsidRPr="00F2538A">
                    <w:rPr>
                      <w:noProof/>
                      <w:sz w:val="20"/>
                      <w:szCs w:val="28"/>
                    </w:rPr>
                    <w:t xml:space="preserve">I tillegg til </w:t>
                  </w:r>
                  <w:r w:rsidR="00CD227E">
                    <w:rPr>
                      <w:noProof/>
                      <w:sz w:val="20"/>
                      <w:szCs w:val="28"/>
                    </w:rPr>
                    <w:t>primærbehovene</w:t>
                  </w:r>
                  <w:r w:rsidRPr="00F2538A">
                    <w:rPr>
                      <w:noProof/>
                      <w:sz w:val="20"/>
                      <w:szCs w:val="28"/>
                    </w:rPr>
                    <w:t>; trygghet, nærhet, omsorg, mat, hvile og stell er sosialt samspill og utforsking av materialer viktig.</w:t>
                  </w:r>
                </w:p>
                <w:p w14:paraId="699563FA" w14:textId="3ED48292" w:rsidR="00391164" w:rsidRPr="002F0DC7" w:rsidRDefault="00391164" w:rsidP="00DA5A39">
                  <w:pPr>
                    <w:spacing w:after="0"/>
                    <w:rPr>
                      <w:rFonts w:ascii="Abadi" w:hAnsi="Abadi"/>
                      <w:noProof/>
                      <w:sz w:val="20"/>
                      <w:szCs w:val="28"/>
                    </w:rPr>
                  </w:pPr>
                  <w:r w:rsidRPr="00F2538A">
                    <w:rPr>
                      <w:noProof/>
                      <w:sz w:val="20"/>
                      <w:szCs w:val="28"/>
                    </w:rPr>
                    <w:t>UNDRINGSBARNA (</w:t>
                  </w:r>
                  <w:r w:rsidR="00CD227E">
                    <w:rPr>
                      <w:noProof/>
                      <w:sz w:val="20"/>
                      <w:szCs w:val="28"/>
                    </w:rPr>
                    <w:t>storbarns-</w:t>
                  </w:r>
                  <w:r w:rsidRPr="00F2538A">
                    <w:rPr>
                      <w:noProof/>
                      <w:sz w:val="20"/>
                      <w:szCs w:val="28"/>
                    </w:rPr>
                    <w:t xml:space="preserve">avdelingen) – undring er er tegn på modning. I </w:t>
                  </w:r>
                  <w:r w:rsidR="00CD227E">
                    <w:rPr>
                      <w:noProof/>
                      <w:sz w:val="20"/>
                      <w:szCs w:val="28"/>
                    </w:rPr>
                    <w:t>tillegg</w:t>
                  </w:r>
                  <w:r w:rsidR="00CD227E" w:rsidRPr="00F2538A">
                    <w:rPr>
                      <w:noProof/>
                      <w:sz w:val="20"/>
                      <w:szCs w:val="28"/>
                    </w:rPr>
                    <w:t xml:space="preserve"> </w:t>
                  </w:r>
                  <w:r w:rsidRPr="00F2538A">
                    <w:rPr>
                      <w:noProof/>
                      <w:sz w:val="20"/>
                      <w:szCs w:val="28"/>
                    </w:rPr>
                    <w:t xml:space="preserve">til </w:t>
                  </w:r>
                  <w:r w:rsidR="00CD227E">
                    <w:rPr>
                      <w:noProof/>
                      <w:sz w:val="20"/>
                      <w:szCs w:val="28"/>
                    </w:rPr>
                    <w:t>utforsking</w:t>
                  </w:r>
                  <w:r w:rsidRPr="00F2538A">
                    <w:rPr>
                      <w:noProof/>
                      <w:sz w:val="20"/>
                      <w:szCs w:val="28"/>
                    </w:rPr>
                    <w:t xml:space="preserve"> av materialer blir det etter hver mer fokus på innhold og arbeidsmetoder. Dette gjøres blant annet gjennom lek, aktiviteter og turer</w:t>
                  </w:r>
                  <w:r w:rsidRPr="002F0DC7">
                    <w:rPr>
                      <w:rFonts w:ascii="Abadi" w:hAnsi="Abadi"/>
                      <w:noProof/>
                      <w:sz w:val="20"/>
                      <w:szCs w:val="28"/>
                    </w:rPr>
                    <w:t>.</w:t>
                  </w:r>
                </w:p>
                <w:p w14:paraId="18EF703B" w14:textId="77777777" w:rsidR="00F2538A" w:rsidRDefault="00F2538A" w:rsidP="00AA2D76">
                  <w:pPr>
                    <w:rPr>
                      <w:sz w:val="20"/>
                      <w:szCs w:val="22"/>
                      <w:lang w:bidi="nb-NO"/>
                    </w:rPr>
                  </w:pPr>
                </w:p>
                <w:p w14:paraId="5001D26A" w14:textId="2E6F8032" w:rsidR="00F2538A" w:rsidRDefault="00391164" w:rsidP="00A233C9">
                  <w:pPr>
                    <w:spacing w:after="0"/>
                    <w:rPr>
                      <w:sz w:val="20"/>
                      <w:szCs w:val="22"/>
                      <w:lang w:bidi="nb-NO"/>
                    </w:rPr>
                  </w:pPr>
                  <w:r w:rsidRPr="00F2538A">
                    <w:rPr>
                      <w:sz w:val="20"/>
                      <w:szCs w:val="22"/>
                      <w:lang w:bidi="nb-NO"/>
                    </w:rPr>
                    <w:t>Vi er sentralt plassert i bygda Rø</w:t>
                  </w:r>
                  <w:r w:rsidR="00F2538A" w:rsidRPr="00F2538A">
                    <w:rPr>
                      <w:sz w:val="20"/>
                      <w:szCs w:val="22"/>
                      <w:lang w:bidi="nb-NO"/>
                    </w:rPr>
                    <w:t>y</w:t>
                  </w:r>
                  <w:r w:rsidRPr="00F2538A">
                    <w:rPr>
                      <w:sz w:val="20"/>
                      <w:szCs w:val="22"/>
                      <w:lang w:bidi="nb-NO"/>
                    </w:rPr>
                    <w:t>sing, ca. 1 mil fra Steinkjer sentrum, med som n</w:t>
                  </w:r>
                  <w:r w:rsidR="00F2538A">
                    <w:rPr>
                      <w:sz w:val="20"/>
                      <w:szCs w:val="22"/>
                      <w:lang w:bidi="nb-NO"/>
                    </w:rPr>
                    <w:t>ærmeste</w:t>
                  </w:r>
                  <w:r w:rsidR="00A233C9">
                    <w:rPr>
                      <w:sz w:val="20"/>
                      <w:szCs w:val="22"/>
                      <w:lang w:bidi="nb-NO"/>
                    </w:rPr>
                    <w:t xml:space="preserve"> </w:t>
                  </w:r>
                  <w:r w:rsidR="00F2538A">
                    <w:rPr>
                      <w:sz w:val="20"/>
                      <w:szCs w:val="22"/>
                      <w:lang w:bidi="nb-NO"/>
                    </w:rPr>
                    <w:t>nabo</w:t>
                  </w:r>
                  <w:r w:rsidR="00A233C9">
                    <w:rPr>
                      <w:sz w:val="20"/>
                      <w:szCs w:val="22"/>
                      <w:lang w:bidi="nb-NO"/>
                    </w:rPr>
                    <w:t>.</w:t>
                  </w:r>
                </w:p>
                <w:p w14:paraId="13339D8A" w14:textId="77777777" w:rsidR="00A233C9" w:rsidRDefault="00A233C9" w:rsidP="00A233C9">
                  <w:pPr>
                    <w:spacing w:after="0"/>
                    <w:rPr>
                      <w:sz w:val="20"/>
                      <w:szCs w:val="22"/>
                      <w:lang w:bidi="nb-NO"/>
                    </w:rPr>
                  </w:pPr>
                </w:p>
                <w:p w14:paraId="2FB3F9FD" w14:textId="6D2D4B8F" w:rsidR="00391164" w:rsidRDefault="00F2538A" w:rsidP="00AA2D76">
                  <w:pPr>
                    <w:rPr>
                      <w:sz w:val="20"/>
                      <w:szCs w:val="22"/>
                      <w:lang w:bidi="nb-NO"/>
                    </w:rPr>
                  </w:pPr>
                  <w:r>
                    <w:rPr>
                      <w:sz w:val="20"/>
                      <w:szCs w:val="22"/>
                      <w:lang w:bidi="nb-NO"/>
                    </w:rPr>
                    <w:t>Barnehagebygget b</w:t>
                  </w:r>
                  <w:r w:rsidR="00391164" w:rsidRPr="00F2538A">
                    <w:rPr>
                      <w:sz w:val="20"/>
                      <w:szCs w:val="22"/>
                      <w:lang w:bidi="nb-NO"/>
                    </w:rPr>
                    <w:t>le renovert og bygget ut i 202</w:t>
                  </w:r>
                  <w:r w:rsidRPr="00F2538A">
                    <w:rPr>
                      <w:sz w:val="20"/>
                      <w:szCs w:val="22"/>
                      <w:lang w:bidi="nb-NO"/>
                    </w:rPr>
                    <w:t>0, og</w:t>
                  </w:r>
                  <w:r>
                    <w:rPr>
                      <w:sz w:val="20"/>
                      <w:szCs w:val="22"/>
                      <w:lang w:bidi="nb-NO"/>
                    </w:rPr>
                    <w:t xml:space="preserve"> </w:t>
                  </w:r>
                  <w:r w:rsidR="00E91ADF">
                    <w:rPr>
                      <w:sz w:val="20"/>
                      <w:szCs w:val="22"/>
                      <w:lang w:bidi="nb-NO"/>
                    </w:rPr>
                    <w:t>vi har</w:t>
                  </w:r>
                  <w:r w:rsidRPr="00F2538A">
                    <w:rPr>
                      <w:sz w:val="20"/>
                      <w:szCs w:val="22"/>
                      <w:lang w:bidi="nb-NO"/>
                    </w:rPr>
                    <w:t xml:space="preserve"> et variert utemiljø</w:t>
                  </w:r>
                  <w:r>
                    <w:rPr>
                      <w:sz w:val="20"/>
                      <w:szCs w:val="22"/>
                      <w:lang w:bidi="nb-NO"/>
                    </w:rPr>
                    <w:t xml:space="preserve"> i barnehagen</w:t>
                  </w:r>
                  <w:r w:rsidRPr="00F2538A">
                    <w:rPr>
                      <w:sz w:val="20"/>
                      <w:szCs w:val="22"/>
                      <w:lang w:bidi="nb-NO"/>
                    </w:rPr>
                    <w:t>.</w:t>
                  </w:r>
                  <w:r>
                    <w:rPr>
                      <w:sz w:val="20"/>
                      <w:szCs w:val="22"/>
                      <w:lang w:bidi="nb-NO"/>
                    </w:rPr>
                    <w:t xml:space="preserve"> Rundt oss har vi gårdsbruk med jorder, som særlig brukes til ski og </w:t>
                  </w:r>
                  <w:proofErr w:type="spellStart"/>
                  <w:r>
                    <w:rPr>
                      <w:sz w:val="20"/>
                      <w:szCs w:val="22"/>
                      <w:lang w:bidi="nb-NO"/>
                    </w:rPr>
                    <w:t>akeaktivitet</w:t>
                  </w:r>
                  <w:proofErr w:type="spellEnd"/>
                  <w:r>
                    <w:rPr>
                      <w:sz w:val="20"/>
                      <w:szCs w:val="22"/>
                      <w:lang w:bidi="nb-NO"/>
                    </w:rPr>
                    <w:t xml:space="preserve"> på vinteren, og vi har flere plasser i nærmiljøet som vi går til jevnlig.</w:t>
                  </w:r>
                </w:p>
                <w:p w14:paraId="0E6FACA4" w14:textId="22CE804C" w:rsidR="00007663" w:rsidRPr="00273E30" w:rsidRDefault="00E408FB">
                  <w:pPr>
                    <w:pStyle w:val="Overskrift2"/>
                    <w:rPr>
                      <w:noProof/>
                      <w:color w:val="C45238" w:themeColor="accent1"/>
                      <w:sz w:val="28"/>
                      <w:szCs w:val="24"/>
                    </w:rPr>
                  </w:pPr>
                  <w:r w:rsidRPr="00273E30">
                    <w:rPr>
                      <w:noProof/>
                      <w:color w:val="C45238" w:themeColor="accent1"/>
                      <w:sz w:val="28"/>
                      <w:szCs w:val="24"/>
                      <w:lang w:bidi="nb-NO"/>
                    </w:rPr>
                    <w:t>Kontakt oss</w:t>
                  </w:r>
                </w:p>
                <w:p w14:paraId="6D3ED5DC" w14:textId="278B02E3" w:rsidR="00007663" w:rsidRPr="00B63B45" w:rsidRDefault="00E408FB">
                  <w:pPr>
                    <w:rPr>
                      <w:noProof/>
                    </w:rPr>
                  </w:pPr>
                  <w:r w:rsidRPr="00273E30">
                    <w:rPr>
                      <w:noProof/>
                      <w:sz w:val="20"/>
                      <w:szCs w:val="22"/>
                      <w:lang w:bidi="nb-NO"/>
                    </w:rPr>
                    <w:t>Telefon</w:t>
                  </w:r>
                  <w:r w:rsidR="00AA2D76" w:rsidRPr="00273E30">
                    <w:rPr>
                      <w:noProof/>
                      <w:sz w:val="20"/>
                      <w:szCs w:val="22"/>
                      <w:lang w:bidi="nb-NO"/>
                    </w:rPr>
                    <w:t>: 47 77 25 77</w:t>
                  </w:r>
                  <w:r w:rsidRPr="00273E30">
                    <w:rPr>
                      <w:noProof/>
                      <w:sz w:val="20"/>
                      <w:szCs w:val="22"/>
                      <w:lang w:bidi="nb-NO"/>
                    </w:rPr>
                    <w:br/>
                    <w:t xml:space="preserve">E-post: </w:t>
                  </w:r>
                  <w:r w:rsidR="00AA2D76" w:rsidRPr="00273E30">
                    <w:rPr>
                      <w:noProof/>
                      <w:sz w:val="20"/>
                      <w:szCs w:val="22"/>
                      <w:lang w:bidi="nb-NO"/>
                    </w:rPr>
                    <w:t>kontor@roysingbarnehage.no</w:t>
                  </w:r>
                  <w:r w:rsidRPr="00273E30">
                    <w:rPr>
                      <w:noProof/>
                      <w:sz w:val="20"/>
                      <w:szCs w:val="22"/>
                      <w:lang w:bidi="nb-NO"/>
                    </w:rPr>
                    <w:br/>
                    <w:t>Nett</w:t>
                  </w:r>
                  <w:r w:rsidR="00AA2D76" w:rsidRPr="00273E30">
                    <w:rPr>
                      <w:noProof/>
                      <w:sz w:val="20"/>
                      <w:szCs w:val="22"/>
                      <w:lang w:bidi="nb-NO"/>
                    </w:rPr>
                    <w:t>: roysingbarnehage.no</w:t>
                  </w:r>
                </w:p>
              </w:tc>
            </w:tr>
            <w:tr w:rsidR="00007663" w:rsidRPr="00B63B45" w14:paraId="073F0AC4" w14:textId="77777777" w:rsidTr="00A233C9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14:paraId="771F4FA3" w14:textId="77777777" w:rsidR="00007663" w:rsidRPr="00B63B45" w:rsidRDefault="00007663">
                  <w:pPr>
                    <w:rPr>
                      <w:noProof/>
                    </w:rPr>
                  </w:pPr>
                </w:p>
              </w:tc>
            </w:tr>
          </w:tbl>
          <w:p w14:paraId="188CC012" w14:textId="77777777" w:rsidR="00007663" w:rsidRPr="00B63B45" w:rsidRDefault="00007663">
            <w:pPr>
              <w:rPr>
                <w:noProof/>
              </w:rPr>
            </w:pPr>
          </w:p>
        </w:tc>
        <w:tc>
          <w:tcPr>
            <w:tcW w:w="720" w:type="dxa"/>
          </w:tcPr>
          <w:p w14:paraId="6AB13539" w14:textId="101BF94A" w:rsidR="00007663" w:rsidRPr="00B63B45" w:rsidRDefault="00007663">
            <w:pPr>
              <w:rPr>
                <w:noProof/>
              </w:rPr>
            </w:pPr>
          </w:p>
        </w:tc>
        <w:tc>
          <w:tcPr>
            <w:tcW w:w="720" w:type="dxa"/>
          </w:tcPr>
          <w:p w14:paraId="2B53BEE0" w14:textId="695D5C75" w:rsidR="00007663" w:rsidRPr="00B63B45" w:rsidRDefault="00007663">
            <w:pPr>
              <w:rPr>
                <w:noProof/>
              </w:rPr>
            </w:pPr>
          </w:p>
        </w:tc>
        <w:tc>
          <w:tcPr>
            <w:tcW w:w="3851" w:type="dxa"/>
          </w:tcPr>
          <w:tbl>
            <w:tblPr>
              <w:tblStyle w:val="Tabelloppset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007663" w:rsidRPr="00B63B45" w14:paraId="654ABBDE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46CE51D2" w14:textId="06A94A79" w:rsidR="00007663" w:rsidRPr="00B63B45" w:rsidRDefault="00E408FB">
                  <w:pPr>
                    <w:rPr>
                      <w:noProof/>
                    </w:rPr>
                  </w:pPr>
                  <w:r w:rsidRPr="00B63B45">
                    <w:rPr>
                      <w:noProof/>
                      <w:lang w:bidi="nb-NO"/>
                    </w:rPr>
                    <w:drawing>
                      <wp:inline distT="0" distB="0" distL="0" distR="0" wp14:anchorId="14022DF0" wp14:editId="75BE0C05">
                        <wp:extent cx="2441448" cy="3667888"/>
                        <wp:effectExtent l="0" t="0" r="0" b="8890"/>
                        <wp:docPr id="16" name="Bild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Bilde 16"/>
                                <pic:cNvPicPr/>
                              </pic:nvPicPr>
                              <pic:blipFill>
                                <a:blip r:embed="rId11"/>
                                <a:srcRect l="25023" r="250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1448" cy="36678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425B2D6" w14:textId="5239CFA0" w:rsidR="00007663" w:rsidRPr="00B63B45" w:rsidRDefault="00007663">
                  <w:pPr>
                    <w:rPr>
                      <w:noProof/>
                    </w:rPr>
                  </w:pPr>
                </w:p>
              </w:tc>
            </w:tr>
            <w:tr w:rsidR="00007663" w:rsidRPr="00B63B45" w14:paraId="0F911DBC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7F1624DD" w14:textId="77777777" w:rsidR="00007663" w:rsidRPr="00B63B45" w:rsidRDefault="00007663">
                  <w:pPr>
                    <w:rPr>
                      <w:noProof/>
                    </w:rPr>
                  </w:pPr>
                </w:p>
              </w:tc>
            </w:tr>
            <w:tr w:rsidR="00007663" w:rsidRPr="00B63B45" w14:paraId="0B33A60D" w14:textId="77777777">
              <w:trPr>
                <w:trHeight w:hRule="exact" w:val="3240"/>
              </w:trPr>
              <w:tc>
                <w:tcPr>
                  <w:tcW w:w="5000" w:type="pct"/>
                  <w:shd w:val="clear" w:color="auto" w:fill="C45238" w:themeFill="accent1"/>
                </w:tcPr>
                <w:p w14:paraId="2973D541" w14:textId="5C730B00" w:rsidR="009E57B3" w:rsidRDefault="009E57B3" w:rsidP="00AA2D76">
                  <w:pPr>
                    <w:pStyle w:val="Tittel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1BC262A0" wp14:editId="6E428092">
                        <wp:simplePos x="0" y="0"/>
                        <wp:positionH relativeFrom="column">
                          <wp:posOffset>109220</wp:posOffset>
                        </wp:positionH>
                        <wp:positionV relativeFrom="paragraph">
                          <wp:posOffset>154305</wp:posOffset>
                        </wp:positionV>
                        <wp:extent cx="2232660" cy="1000125"/>
                        <wp:effectExtent l="0" t="0" r="0" b="0"/>
                        <wp:wrapNone/>
                        <wp:docPr id="2" name="Bild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ilde 2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2660" cy="1000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23EB2FAD" w14:textId="73D5F7DC" w:rsidR="009E57B3" w:rsidRDefault="009E57B3" w:rsidP="009E57B3"/>
                <w:p w14:paraId="1EA5F600" w14:textId="780EE02C" w:rsidR="009E57B3" w:rsidRPr="009E57B3" w:rsidRDefault="009E57B3" w:rsidP="009E57B3"/>
                <w:p w14:paraId="4A1AB171" w14:textId="7E78710E" w:rsidR="009E57B3" w:rsidRPr="00D655DF" w:rsidRDefault="00D655DF" w:rsidP="00AA2D76">
                  <w:pPr>
                    <w:pStyle w:val="Tittel"/>
                    <w:jc w:val="center"/>
                    <w:rPr>
                      <w:i/>
                      <w:iCs/>
                      <w:noProof/>
                      <w:sz w:val="28"/>
                      <w:szCs w:val="4"/>
                    </w:rPr>
                  </w:pPr>
                  <w:r>
                    <w:rPr>
                      <w:i/>
                      <w:iCs/>
                      <w:noProof/>
                      <w:sz w:val="28"/>
                      <w:szCs w:val="4"/>
                    </w:rPr>
                    <w:t>T</w:t>
                  </w:r>
                  <w:r w:rsidR="009E57B3" w:rsidRPr="00D655DF">
                    <w:rPr>
                      <w:i/>
                      <w:iCs/>
                      <w:noProof/>
                      <w:sz w:val="28"/>
                      <w:szCs w:val="4"/>
                    </w:rPr>
                    <w:t xml:space="preserve">rygghet </w:t>
                  </w:r>
                </w:p>
                <w:p w14:paraId="33F90D40" w14:textId="5DCE8D92" w:rsidR="00A10169" w:rsidRPr="00D655DF" w:rsidRDefault="00D655DF" w:rsidP="00AA2D76">
                  <w:pPr>
                    <w:pStyle w:val="Tittel"/>
                    <w:jc w:val="center"/>
                    <w:rPr>
                      <w:i/>
                      <w:iCs/>
                      <w:noProof/>
                      <w:sz w:val="28"/>
                      <w:szCs w:val="4"/>
                    </w:rPr>
                  </w:pPr>
                  <w:r>
                    <w:rPr>
                      <w:i/>
                      <w:iCs/>
                      <w:noProof/>
                      <w:sz w:val="28"/>
                      <w:szCs w:val="4"/>
                    </w:rPr>
                    <w:t>F</w:t>
                  </w:r>
                  <w:r w:rsidR="009E57B3" w:rsidRPr="00D655DF">
                    <w:rPr>
                      <w:i/>
                      <w:iCs/>
                      <w:noProof/>
                      <w:sz w:val="28"/>
                      <w:szCs w:val="4"/>
                    </w:rPr>
                    <w:t xml:space="preserve">ellesskap </w:t>
                  </w:r>
                </w:p>
                <w:p w14:paraId="120AF4AD" w14:textId="796B30DA" w:rsidR="00007663" w:rsidRPr="00D655DF" w:rsidRDefault="00D655DF" w:rsidP="00AA2D76">
                  <w:pPr>
                    <w:pStyle w:val="Tittel"/>
                    <w:jc w:val="center"/>
                    <w:rPr>
                      <w:i/>
                      <w:iCs/>
                      <w:noProof/>
                      <w:sz w:val="72"/>
                      <w:szCs w:val="22"/>
                    </w:rPr>
                  </w:pPr>
                  <w:r>
                    <w:rPr>
                      <w:i/>
                      <w:iCs/>
                      <w:noProof/>
                      <w:sz w:val="28"/>
                      <w:szCs w:val="4"/>
                    </w:rPr>
                    <w:t>U</w:t>
                  </w:r>
                  <w:r w:rsidR="009E57B3" w:rsidRPr="00D655DF">
                    <w:rPr>
                      <w:i/>
                      <w:iCs/>
                      <w:noProof/>
                      <w:sz w:val="28"/>
                      <w:szCs w:val="4"/>
                    </w:rPr>
                    <w:t>tvikling</w:t>
                  </w:r>
                </w:p>
                <w:p w14:paraId="1A98C75C" w14:textId="14B480C0" w:rsidR="009E57B3" w:rsidRDefault="009E57B3" w:rsidP="009E57B3"/>
                <w:p w14:paraId="09A80220" w14:textId="509D9912" w:rsidR="009E57B3" w:rsidRDefault="009E57B3" w:rsidP="009E57B3"/>
                <w:p w14:paraId="25646F39" w14:textId="77777777" w:rsidR="009E57B3" w:rsidRDefault="009E57B3" w:rsidP="009E57B3"/>
                <w:p w14:paraId="6F0F243D" w14:textId="77777777" w:rsidR="009E57B3" w:rsidRDefault="009E57B3" w:rsidP="009E57B3"/>
                <w:p w14:paraId="7703A464" w14:textId="77777777" w:rsidR="009E57B3" w:rsidRDefault="009E57B3" w:rsidP="009E57B3"/>
                <w:p w14:paraId="1AC0166D" w14:textId="77777777" w:rsidR="009E57B3" w:rsidRPr="009E57B3" w:rsidRDefault="009E57B3" w:rsidP="009E57B3"/>
                <w:p w14:paraId="668E1458" w14:textId="01F0281C" w:rsidR="00A233C9" w:rsidRDefault="00A233C9" w:rsidP="00A233C9"/>
                <w:p w14:paraId="2A007093" w14:textId="4E344671" w:rsidR="009E57B3" w:rsidRDefault="009E57B3" w:rsidP="00A233C9"/>
                <w:p w14:paraId="012449B7" w14:textId="77777777" w:rsidR="009E57B3" w:rsidRDefault="009E57B3" w:rsidP="00A233C9"/>
                <w:p w14:paraId="162E00BF" w14:textId="77777777" w:rsidR="009E57B3" w:rsidRDefault="009E57B3" w:rsidP="00A233C9"/>
                <w:p w14:paraId="7BF65465" w14:textId="77777777" w:rsidR="009E57B3" w:rsidRDefault="009E57B3" w:rsidP="00A233C9"/>
                <w:p w14:paraId="4D2E7B0E" w14:textId="7DDF5615" w:rsidR="009E57B3" w:rsidRPr="00A233C9" w:rsidRDefault="009E57B3" w:rsidP="00A233C9"/>
              </w:tc>
            </w:tr>
            <w:tr w:rsidR="00007663" w:rsidRPr="00B63B45" w14:paraId="61DE68F1" w14:textId="77777777">
              <w:trPr>
                <w:trHeight w:hRule="exact" w:val="1440"/>
              </w:trPr>
              <w:tc>
                <w:tcPr>
                  <w:tcW w:w="5000" w:type="pct"/>
                  <w:shd w:val="clear" w:color="auto" w:fill="C45238" w:themeFill="accent1"/>
                  <w:vAlign w:val="bottom"/>
                </w:tcPr>
                <w:p w14:paraId="5775EBA8" w14:textId="001F6B67" w:rsidR="00007663" w:rsidRPr="00B63B45" w:rsidRDefault="00AA2D76" w:rsidP="00AA2D76">
                  <w:pPr>
                    <w:pStyle w:val="Undertittel"/>
                    <w:jc w:val="center"/>
                    <w:rPr>
                      <w:noProof/>
                    </w:rPr>
                  </w:pPr>
                  <w:r>
                    <w:rPr>
                      <w:noProof/>
                      <w:lang w:bidi="nb-NO"/>
                    </w:rPr>
                    <w:t>ÅRSPLAN 2023</w:t>
                  </w:r>
                </w:p>
              </w:tc>
            </w:tr>
          </w:tbl>
          <w:p w14:paraId="2C6CC862" w14:textId="77777777" w:rsidR="00007663" w:rsidRPr="00B63B45" w:rsidRDefault="00007663">
            <w:pPr>
              <w:rPr>
                <w:noProof/>
              </w:rPr>
            </w:pPr>
          </w:p>
        </w:tc>
      </w:tr>
    </w:tbl>
    <w:p w14:paraId="71214944" w14:textId="77777777" w:rsidR="00007663" w:rsidRPr="00B63B45" w:rsidRDefault="00007663">
      <w:pPr>
        <w:pStyle w:val="Ingenmellomrom"/>
        <w:rPr>
          <w:noProof/>
        </w:rPr>
      </w:pPr>
    </w:p>
    <w:tbl>
      <w:tblPr>
        <w:tblStyle w:val="Tabelloppsett"/>
        <w:tblW w:w="0" w:type="auto"/>
        <w:jc w:val="center"/>
        <w:tblLayout w:type="fixed"/>
        <w:tblLook w:val="04A0" w:firstRow="1" w:lastRow="0" w:firstColumn="1" w:lastColumn="0" w:noHBand="0" w:noVBand="1"/>
        <w:tblDescription w:val="Brosjyre oppsettstabell side 2 "/>
      </w:tblPr>
      <w:tblGrid>
        <w:gridCol w:w="3982"/>
        <w:gridCol w:w="713"/>
        <w:gridCol w:w="713"/>
        <w:gridCol w:w="3843"/>
        <w:gridCol w:w="720"/>
        <w:gridCol w:w="720"/>
        <w:gridCol w:w="3851"/>
      </w:tblGrid>
      <w:tr w:rsidR="00391164" w:rsidRPr="00B63B45" w14:paraId="4E4BF6C9" w14:textId="77777777" w:rsidTr="00AA18BE">
        <w:trPr>
          <w:trHeight w:hRule="exact" w:val="10800"/>
          <w:jc w:val="center"/>
        </w:trPr>
        <w:tc>
          <w:tcPr>
            <w:tcW w:w="3982" w:type="dxa"/>
          </w:tcPr>
          <w:p w14:paraId="5481E9E5" w14:textId="50191B66" w:rsidR="00391164" w:rsidRPr="009543E1" w:rsidRDefault="00391164" w:rsidP="00391164">
            <w:pPr>
              <w:pStyle w:val="Overskrift1gul"/>
              <w:rPr>
                <w:noProof/>
                <w:sz w:val="32"/>
                <w:szCs w:val="14"/>
              </w:rPr>
            </w:pPr>
            <w:r w:rsidRPr="009543E1">
              <w:rPr>
                <w:noProof/>
                <w:sz w:val="32"/>
                <w:szCs w:val="14"/>
              </w:rPr>
              <w:lastRenderedPageBreak/>
              <w:t>Reggio Emilia</w:t>
            </w:r>
            <w:r w:rsidR="00CD227E">
              <w:rPr>
                <w:noProof/>
                <w:sz w:val="32"/>
                <w:szCs w:val="14"/>
              </w:rPr>
              <w:t>-inspirasjon</w:t>
            </w:r>
          </w:p>
          <w:p w14:paraId="152D395E" w14:textId="45BE9851" w:rsidR="00391164" w:rsidRPr="008D1959" w:rsidRDefault="00391164" w:rsidP="00391164">
            <w:pPr>
              <w:rPr>
                <w:noProof/>
                <w:sz w:val="20"/>
              </w:rPr>
            </w:pPr>
            <w:r w:rsidRPr="008D1959">
              <w:rPr>
                <w:noProof/>
                <w:sz w:val="20"/>
              </w:rPr>
              <w:t xml:space="preserve">Vi </w:t>
            </w:r>
            <w:r w:rsidR="00273E30">
              <w:rPr>
                <w:noProof/>
                <w:sz w:val="20"/>
              </w:rPr>
              <w:t>jobber</w:t>
            </w:r>
            <w:r w:rsidRPr="008D1959">
              <w:rPr>
                <w:noProof/>
                <w:sz w:val="20"/>
              </w:rPr>
              <w:t xml:space="preserve"> inspirert av Regio </w:t>
            </w:r>
            <w:r w:rsidR="00CD227E">
              <w:rPr>
                <w:noProof/>
                <w:sz w:val="20"/>
              </w:rPr>
              <w:t>Emilia-</w:t>
            </w:r>
            <w:r w:rsidRPr="008D1959">
              <w:rPr>
                <w:noProof/>
                <w:sz w:val="20"/>
              </w:rPr>
              <w:t>pedagogikken (se mer i virksomhetsplanen). Viktige elementer for oss er: demokrati, medvirkning, deltakelse, tilgjengelige materialer</w:t>
            </w:r>
            <w:r w:rsidR="00536E9F">
              <w:rPr>
                <w:noProof/>
                <w:sz w:val="20"/>
              </w:rPr>
              <w:t>, prosjekterende arbeidsfom</w:t>
            </w:r>
            <w:r w:rsidRPr="008D1959">
              <w:rPr>
                <w:noProof/>
                <w:sz w:val="20"/>
              </w:rPr>
              <w:t xml:space="preserve"> og de tre pedagogene.</w:t>
            </w:r>
          </w:p>
          <w:p w14:paraId="7815F440" w14:textId="77777777" w:rsidR="00391164" w:rsidRPr="008D1959" w:rsidRDefault="00391164" w:rsidP="00391164">
            <w:pPr>
              <w:rPr>
                <w:noProof/>
                <w:sz w:val="20"/>
              </w:rPr>
            </w:pPr>
            <w:r w:rsidRPr="008D1959">
              <w:rPr>
                <w:b/>
                <w:bCs/>
                <w:noProof/>
                <w:sz w:val="20"/>
              </w:rPr>
              <w:t>Demokrati</w:t>
            </w:r>
            <w:r w:rsidRPr="008D1959">
              <w:rPr>
                <w:noProof/>
                <w:sz w:val="20"/>
              </w:rPr>
              <w:t xml:space="preserve"> – vi skal bidra til at barna utvikler respekt for forskjellighet, positivitet til fellesskap, forståelse for samfunnet og den verden vi er en del av. </w:t>
            </w:r>
          </w:p>
          <w:p w14:paraId="5748D7F3" w14:textId="2B413AFF" w:rsidR="00391164" w:rsidRPr="008D1959" w:rsidRDefault="00391164" w:rsidP="00391164">
            <w:pPr>
              <w:rPr>
                <w:noProof/>
                <w:sz w:val="20"/>
              </w:rPr>
            </w:pPr>
            <w:r w:rsidRPr="008D1959">
              <w:rPr>
                <w:b/>
                <w:bCs/>
                <w:noProof/>
                <w:sz w:val="20"/>
              </w:rPr>
              <w:t>Medvirkning</w:t>
            </w:r>
            <w:r w:rsidRPr="008D1959">
              <w:rPr>
                <w:noProof/>
                <w:sz w:val="20"/>
              </w:rPr>
              <w:t xml:space="preserve"> – barna skal jevnlig </w:t>
            </w:r>
            <w:r w:rsidR="009E57B3">
              <w:rPr>
                <w:noProof/>
                <w:sz w:val="20"/>
              </w:rPr>
              <w:t>f</w:t>
            </w:r>
            <w:r w:rsidRPr="008D1959">
              <w:rPr>
                <w:noProof/>
                <w:sz w:val="20"/>
              </w:rPr>
              <w:t>å mulighet til aktiv deltakelse i planlegging og vurdering av barnehagens virksomhet. Barna skal ha mulighet til å ytre seg og bli hørt.</w:t>
            </w:r>
          </w:p>
          <w:p w14:paraId="05D7FE1B" w14:textId="0135E654" w:rsidR="00391164" w:rsidRPr="008D1959" w:rsidRDefault="00391164" w:rsidP="00391164">
            <w:pPr>
              <w:rPr>
                <w:noProof/>
                <w:sz w:val="20"/>
              </w:rPr>
            </w:pPr>
            <w:r w:rsidRPr="008D1959">
              <w:rPr>
                <w:b/>
                <w:bCs/>
                <w:noProof/>
                <w:sz w:val="20"/>
              </w:rPr>
              <w:t xml:space="preserve">Deltakelse </w:t>
            </w:r>
            <w:r w:rsidRPr="008D1959">
              <w:rPr>
                <w:noProof/>
                <w:sz w:val="20"/>
              </w:rPr>
              <w:t xml:space="preserve">– barna skal ha mulighet til deltakelse </w:t>
            </w:r>
            <w:r w:rsidR="00CD227E">
              <w:rPr>
                <w:noProof/>
                <w:sz w:val="20"/>
              </w:rPr>
              <w:t>i</w:t>
            </w:r>
            <w:r w:rsidR="00CD227E" w:rsidRPr="008D1959">
              <w:rPr>
                <w:noProof/>
                <w:sz w:val="20"/>
              </w:rPr>
              <w:t xml:space="preserve"> </w:t>
            </w:r>
            <w:r w:rsidRPr="008D1959">
              <w:rPr>
                <w:noProof/>
                <w:sz w:val="20"/>
              </w:rPr>
              <w:t xml:space="preserve">fellesskap gjennom </w:t>
            </w:r>
            <w:r w:rsidR="00CD227E">
              <w:rPr>
                <w:noProof/>
                <w:sz w:val="20"/>
              </w:rPr>
              <w:t>hverdags</w:t>
            </w:r>
            <w:r w:rsidR="00CD227E" w:rsidRPr="008D1959">
              <w:rPr>
                <w:noProof/>
                <w:sz w:val="20"/>
              </w:rPr>
              <w:t>aktiviteter</w:t>
            </w:r>
            <w:r w:rsidRPr="008D1959">
              <w:rPr>
                <w:noProof/>
                <w:sz w:val="20"/>
              </w:rPr>
              <w:t xml:space="preserve">, planlagte og uplanlagte aktiviteter og lek. </w:t>
            </w:r>
          </w:p>
          <w:p w14:paraId="056DA335" w14:textId="77777777" w:rsidR="00536E9F" w:rsidRDefault="00536E9F" w:rsidP="00536E9F">
            <w:pPr>
              <w:rPr>
                <w:noProof/>
                <w:sz w:val="20"/>
              </w:rPr>
            </w:pPr>
            <w:r w:rsidRPr="008D1959">
              <w:rPr>
                <w:b/>
                <w:bCs/>
                <w:noProof/>
                <w:sz w:val="20"/>
              </w:rPr>
              <w:t>Tilgjengelige materialer</w:t>
            </w:r>
            <w:r w:rsidRPr="008D1959">
              <w:rPr>
                <w:noProof/>
                <w:sz w:val="20"/>
              </w:rPr>
              <w:t xml:space="preserve"> – materialer tilbys etter barnas alder, modning og interesser. Materialene organiseres for å skape møteplasser der barna opplever noe meningsfylt å holde på med.</w:t>
            </w:r>
          </w:p>
          <w:p w14:paraId="50287E8D" w14:textId="3200CCE9" w:rsidR="00536E9F" w:rsidRPr="00536E9F" w:rsidRDefault="00536E9F" w:rsidP="00536E9F">
            <w:pPr>
              <w:rPr>
                <w:noProof/>
                <w:sz w:val="20"/>
              </w:rPr>
            </w:pPr>
            <w:r>
              <w:rPr>
                <w:b/>
                <w:bCs/>
                <w:noProof/>
                <w:sz w:val="20"/>
              </w:rPr>
              <w:t xml:space="preserve">En prosjekterende arbeidsform </w:t>
            </w:r>
            <w:r>
              <w:rPr>
                <w:noProof/>
                <w:sz w:val="20"/>
              </w:rPr>
              <w:t>–</w:t>
            </w:r>
            <w:r w:rsidR="00CD227E">
              <w:rPr>
                <w:noProof/>
                <w:sz w:val="20"/>
              </w:rPr>
              <w:t xml:space="preserve">prosjektene </w:t>
            </w:r>
            <w:r w:rsidR="00C979BC">
              <w:rPr>
                <w:noProof/>
                <w:sz w:val="20"/>
              </w:rPr>
              <w:t xml:space="preserve">bygger på </w:t>
            </w:r>
            <w:r w:rsidR="009C06FB">
              <w:rPr>
                <w:noProof/>
                <w:sz w:val="20"/>
              </w:rPr>
              <w:t xml:space="preserve">barn og voksnes </w:t>
            </w:r>
            <w:r w:rsidR="00DA7DB4">
              <w:rPr>
                <w:noProof/>
                <w:sz w:val="20"/>
              </w:rPr>
              <w:t>nysgjerrighet</w:t>
            </w:r>
            <w:r w:rsidR="00C979BC">
              <w:rPr>
                <w:noProof/>
                <w:sz w:val="20"/>
              </w:rPr>
              <w:t>sspørsmål</w:t>
            </w:r>
            <w:r w:rsidR="00DA7DB4">
              <w:rPr>
                <w:noProof/>
                <w:sz w:val="20"/>
              </w:rPr>
              <w:t xml:space="preserve"> og </w:t>
            </w:r>
            <w:r w:rsidR="00C979BC">
              <w:rPr>
                <w:noProof/>
                <w:sz w:val="20"/>
              </w:rPr>
              <w:t xml:space="preserve">hvordan de utforsker </w:t>
            </w:r>
            <w:r w:rsidR="00B53C8D">
              <w:rPr>
                <w:noProof/>
                <w:sz w:val="20"/>
              </w:rPr>
              <w:t>disse videre gjennom samarbeid og undersøkelser.</w:t>
            </w:r>
            <w:r w:rsidR="00DA7DB4">
              <w:rPr>
                <w:noProof/>
                <w:sz w:val="20"/>
              </w:rPr>
              <w:t xml:space="preserve"> </w:t>
            </w:r>
            <w:r w:rsidR="004E19A3">
              <w:rPr>
                <w:noProof/>
                <w:sz w:val="20"/>
              </w:rPr>
              <w:t>Dette innebærer både tilrettelagte og uplanlagte aktiviteter.</w:t>
            </w:r>
          </w:p>
          <w:p w14:paraId="4A3C0B47" w14:textId="77777777" w:rsidR="00391164" w:rsidRPr="008D1959" w:rsidRDefault="00391164" w:rsidP="00391164">
            <w:pPr>
              <w:rPr>
                <w:noProof/>
                <w:sz w:val="20"/>
              </w:rPr>
            </w:pPr>
          </w:p>
          <w:p w14:paraId="4353AF72" w14:textId="77777777" w:rsidR="00391164" w:rsidRPr="008D1959" w:rsidRDefault="00391164" w:rsidP="00391164">
            <w:pPr>
              <w:rPr>
                <w:noProof/>
                <w:sz w:val="20"/>
              </w:rPr>
            </w:pPr>
          </w:p>
          <w:p w14:paraId="7344CB61" w14:textId="54BC2958" w:rsidR="00391164" w:rsidRPr="00391164" w:rsidRDefault="00391164" w:rsidP="00391164">
            <w:pPr>
              <w:rPr>
                <w:rFonts w:ascii="Abadi" w:hAnsi="Abadi"/>
                <w:noProof/>
              </w:rPr>
            </w:pPr>
          </w:p>
        </w:tc>
        <w:tc>
          <w:tcPr>
            <w:tcW w:w="713" w:type="dxa"/>
          </w:tcPr>
          <w:p w14:paraId="313B3A0E" w14:textId="37A600BD" w:rsidR="00391164" w:rsidRPr="00B63B45" w:rsidRDefault="00DD5B8B" w:rsidP="00391164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713" w:type="dxa"/>
          </w:tcPr>
          <w:p w14:paraId="482F01A1" w14:textId="12B501F0" w:rsidR="00391164" w:rsidRPr="00B63B45" w:rsidRDefault="00391164" w:rsidP="00391164">
            <w:pPr>
              <w:rPr>
                <w:noProof/>
              </w:rPr>
            </w:pPr>
          </w:p>
        </w:tc>
        <w:tc>
          <w:tcPr>
            <w:tcW w:w="3843" w:type="dxa"/>
          </w:tcPr>
          <w:p w14:paraId="62EEA769" w14:textId="77777777" w:rsidR="00536E9F" w:rsidRPr="008D1959" w:rsidRDefault="00536E9F" w:rsidP="00536E9F">
            <w:pPr>
              <w:rPr>
                <w:b/>
                <w:bCs/>
                <w:noProof/>
                <w:sz w:val="20"/>
              </w:rPr>
            </w:pPr>
            <w:r w:rsidRPr="008D1959">
              <w:rPr>
                <w:b/>
                <w:bCs/>
                <w:noProof/>
                <w:sz w:val="20"/>
              </w:rPr>
              <w:t>De tre pedagogene</w:t>
            </w:r>
          </w:p>
          <w:p w14:paraId="58A23C42" w14:textId="621DE424" w:rsidR="00536E9F" w:rsidRDefault="00536E9F" w:rsidP="00536E9F">
            <w:pPr>
              <w:rPr>
                <w:noProof/>
                <w:sz w:val="20"/>
                <w:szCs w:val="22"/>
              </w:rPr>
            </w:pPr>
            <w:r w:rsidRPr="008D1959">
              <w:rPr>
                <w:noProof/>
                <w:sz w:val="20"/>
              </w:rPr>
              <w:t xml:space="preserve">BARNET – deres innspill og medvirkning skal bidra inn i pedagogikken. De skal </w:t>
            </w:r>
            <w:r w:rsidR="007F6946">
              <w:rPr>
                <w:noProof/>
                <w:sz w:val="20"/>
              </w:rPr>
              <w:t>oppleve</w:t>
            </w:r>
            <w:r w:rsidRPr="008D1959">
              <w:rPr>
                <w:noProof/>
                <w:sz w:val="20"/>
              </w:rPr>
              <w:t xml:space="preserve"> dagene </w:t>
            </w:r>
            <w:r w:rsidR="00CD227E">
              <w:rPr>
                <w:noProof/>
                <w:sz w:val="20"/>
              </w:rPr>
              <w:t xml:space="preserve">som </w:t>
            </w:r>
            <w:r w:rsidRPr="008D1959">
              <w:rPr>
                <w:noProof/>
                <w:sz w:val="20"/>
              </w:rPr>
              <w:t>meningsfulle gjennom det de holder på med</w:t>
            </w:r>
            <w:r w:rsidR="00CD227E">
              <w:rPr>
                <w:noProof/>
                <w:sz w:val="20"/>
              </w:rPr>
              <w:t>,</w:t>
            </w:r>
            <w:r w:rsidRPr="008D1959">
              <w:rPr>
                <w:noProof/>
                <w:sz w:val="20"/>
              </w:rPr>
              <w:t xml:space="preserve"> og materialene som tilbys på avdelingen</w:t>
            </w:r>
            <w:r w:rsidR="007037C7">
              <w:rPr>
                <w:noProof/>
                <w:sz w:val="20"/>
              </w:rPr>
              <w:t>.</w:t>
            </w:r>
          </w:p>
          <w:p w14:paraId="524C5172" w14:textId="5181479A" w:rsidR="00391164" w:rsidRPr="008D1959" w:rsidRDefault="00391164" w:rsidP="00391164">
            <w:pPr>
              <w:rPr>
                <w:noProof/>
                <w:sz w:val="20"/>
                <w:szCs w:val="22"/>
              </w:rPr>
            </w:pPr>
            <w:r w:rsidRPr="008D1959">
              <w:rPr>
                <w:noProof/>
                <w:sz w:val="20"/>
                <w:szCs w:val="22"/>
              </w:rPr>
              <w:t xml:space="preserve">PERSONALET </w:t>
            </w:r>
            <w:r w:rsidRPr="008D1959">
              <w:rPr>
                <w:b/>
                <w:bCs/>
                <w:noProof/>
                <w:sz w:val="20"/>
                <w:szCs w:val="22"/>
              </w:rPr>
              <w:t xml:space="preserve">– </w:t>
            </w:r>
            <w:r w:rsidRPr="008D1959">
              <w:rPr>
                <w:noProof/>
                <w:sz w:val="20"/>
                <w:szCs w:val="22"/>
              </w:rPr>
              <w:t xml:space="preserve">ivaretar relasjoner, planlegger og tilrettelegger miljøer og materialer som utgangspunkt for det pedaogiske arbeidet. Det </w:t>
            </w:r>
            <w:r w:rsidR="00CD227E" w:rsidRPr="008D1959">
              <w:rPr>
                <w:noProof/>
                <w:sz w:val="20"/>
                <w:szCs w:val="22"/>
              </w:rPr>
              <w:t>pla</w:t>
            </w:r>
            <w:r w:rsidR="00CD227E">
              <w:rPr>
                <w:noProof/>
                <w:sz w:val="20"/>
                <w:szCs w:val="22"/>
              </w:rPr>
              <w:t>nl</w:t>
            </w:r>
            <w:r w:rsidR="00CD227E" w:rsidRPr="008D1959">
              <w:rPr>
                <w:noProof/>
                <w:sz w:val="20"/>
                <w:szCs w:val="22"/>
              </w:rPr>
              <w:t xml:space="preserve">egges </w:t>
            </w:r>
            <w:r w:rsidRPr="008D1959">
              <w:rPr>
                <w:noProof/>
                <w:sz w:val="20"/>
                <w:szCs w:val="22"/>
              </w:rPr>
              <w:t>for det som KAN skje og ikke det som skal skje</w:t>
            </w:r>
            <w:r w:rsidR="00CD227E">
              <w:rPr>
                <w:noProof/>
                <w:sz w:val="20"/>
                <w:szCs w:val="22"/>
              </w:rPr>
              <w:t>.</w:t>
            </w:r>
          </w:p>
          <w:p w14:paraId="6BD848C0" w14:textId="2F4361A2" w:rsidR="000E1926" w:rsidRPr="008D1959" w:rsidRDefault="00391164" w:rsidP="00391164">
            <w:pPr>
              <w:rPr>
                <w:noProof/>
                <w:sz w:val="20"/>
                <w:szCs w:val="22"/>
              </w:rPr>
            </w:pPr>
            <w:r w:rsidRPr="008D1959">
              <w:rPr>
                <w:noProof/>
                <w:sz w:val="20"/>
                <w:szCs w:val="22"/>
              </w:rPr>
              <w:t>DET FYSISKE MILJØET (møteplassene)</w:t>
            </w:r>
            <w:r w:rsidRPr="008D1959">
              <w:rPr>
                <w:b/>
                <w:bCs/>
                <w:noProof/>
                <w:sz w:val="20"/>
                <w:szCs w:val="22"/>
              </w:rPr>
              <w:t xml:space="preserve"> – </w:t>
            </w:r>
            <w:r w:rsidRPr="008D1959">
              <w:rPr>
                <w:noProof/>
                <w:sz w:val="20"/>
                <w:szCs w:val="22"/>
              </w:rPr>
              <w:t xml:space="preserve">skal gjøre barna kompetente og nysgjerrige. Det skal </w:t>
            </w:r>
            <w:r w:rsidR="00CD227E">
              <w:rPr>
                <w:noProof/>
                <w:sz w:val="20"/>
                <w:szCs w:val="22"/>
              </w:rPr>
              <w:t>inspirere</w:t>
            </w:r>
            <w:r w:rsidRPr="008D1959">
              <w:rPr>
                <w:noProof/>
                <w:sz w:val="20"/>
                <w:szCs w:val="22"/>
              </w:rPr>
              <w:t xml:space="preserve"> til samspill, undring og utforsking.</w:t>
            </w:r>
          </w:p>
          <w:p w14:paraId="152AB34F" w14:textId="6E632FB3" w:rsidR="00391164" w:rsidRPr="00AA2D76" w:rsidRDefault="009E57B3" w:rsidP="00391164">
            <w:pPr>
              <w:pStyle w:val="Sitat"/>
              <w:rPr>
                <w:noProof/>
                <w:sz w:val="28"/>
                <w:szCs w:val="16"/>
              </w:rPr>
            </w:pPr>
            <w:r>
              <w:rPr>
                <w:noProof/>
                <w:sz w:val="28"/>
                <w:szCs w:val="16"/>
                <w:lang w:bidi="nb-NO"/>
              </w:rPr>
              <w:t xml:space="preserve">Visjon: </w:t>
            </w:r>
            <w:r w:rsidR="00391164" w:rsidRPr="00AA2D76">
              <w:rPr>
                <w:noProof/>
                <w:sz w:val="28"/>
                <w:szCs w:val="16"/>
                <w:lang w:bidi="nb-NO"/>
              </w:rPr>
              <w:t xml:space="preserve">«Jeg blir meg i møte med andre og materialene rundt meg» </w:t>
            </w:r>
          </w:p>
          <w:p w14:paraId="1262FF09" w14:textId="64FC08BD" w:rsidR="00D67E47" w:rsidRDefault="00461F89" w:rsidP="00D67E47">
            <w:pPr>
              <w:pStyle w:val="Overskrift2"/>
              <w:rPr>
                <w:noProof/>
                <w:color w:val="C45238" w:themeColor="accent1"/>
                <w:sz w:val="32"/>
                <w:szCs w:val="28"/>
                <w:lang w:bidi="nb-NO"/>
              </w:rPr>
            </w:pPr>
            <w:r w:rsidRPr="00A10169">
              <w:rPr>
                <w:noProof/>
                <w:color w:val="C45238" w:themeColor="accent1"/>
                <w:sz w:val="32"/>
                <w:szCs w:val="28"/>
                <w:lang w:bidi="nb-NO"/>
              </w:rPr>
              <w:t>Et godt barnehagemiljø</w:t>
            </w:r>
          </w:p>
          <w:p w14:paraId="4D041088" w14:textId="093B94F9" w:rsidR="00391164" w:rsidRDefault="008D1959" w:rsidP="00D67E47">
            <w:pPr>
              <w:pStyle w:val="Overskrift2"/>
              <w:rPr>
                <w:noProof/>
                <w:sz w:val="20"/>
                <w:lang w:bidi="nb-NO"/>
              </w:rPr>
            </w:pPr>
            <w:r>
              <w:rPr>
                <w:noProof/>
                <w:sz w:val="20"/>
                <w:lang w:bidi="nb-NO"/>
              </w:rPr>
              <w:t xml:space="preserve">I </w:t>
            </w:r>
            <w:r w:rsidRPr="008D1959">
              <w:rPr>
                <w:noProof/>
                <w:sz w:val="20"/>
                <w:lang w:bidi="nb-NO"/>
              </w:rPr>
              <w:t xml:space="preserve">januar </w:t>
            </w:r>
            <w:r w:rsidR="00CD227E">
              <w:rPr>
                <w:noProof/>
                <w:sz w:val="20"/>
                <w:lang w:bidi="nb-NO"/>
              </w:rPr>
              <w:t>20</w:t>
            </w:r>
            <w:r w:rsidRPr="008D1959">
              <w:rPr>
                <w:noProof/>
                <w:sz w:val="20"/>
                <w:lang w:bidi="nb-NO"/>
              </w:rPr>
              <w:t>23 satt</w:t>
            </w:r>
            <w:r>
              <w:rPr>
                <w:noProof/>
                <w:sz w:val="20"/>
                <w:lang w:bidi="nb-NO"/>
              </w:rPr>
              <w:t>e vi</w:t>
            </w:r>
            <w:r w:rsidRPr="008D1959">
              <w:rPr>
                <w:noProof/>
                <w:sz w:val="20"/>
                <w:lang w:bidi="nb-NO"/>
              </w:rPr>
              <w:t xml:space="preserve"> i gang et </w:t>
            </w:r>
            <w:r w:rsidR="00511A1F">
              <w:rPr>
                <w:noProof/>
                <w:sz w:val="20"/>
                <w:lang w:bidi="nb-NO"/>
              </w:rPr>
              <w:t>tre</w:t>
            </w:r>
            <w:r w:rsidR="00CD227E">
              <w:rPr>
                <w:noProof/>
                <w:sz w:val="20"/>
                <w:lang w:bidi="nb-NO"/>
              </w:rPr>
              <w:t>årig</w:t>
            </w:r>
            <w:r w:rsidR="00511A1F">
              <w:rPr>
                <w:noProof/>
                <w:sz w:val="20"/>
                <w:lang w:bidi="nb-NO"/>
              </w:rPr>
              <w:t xml:space="preserve"> </w:t>
            </w:r>
            <w:r w:rsidRPr="008D1959">
              <w:rPr>
                <w:noProof/>
                <w:sz w:val="20"/>
                <w:lang w:bidi="nb-NO"/>
              </w:rPr>
              <w:t xml:space="preserve">utviklingsprosjekt for ansatte </w:t>
            </w:r>
            <w:r w:rsidR="00CD227E">
              <w:rPr>
                <w:noProof/>
                <w:sz w:val="20"/>
                <w:lang w:bidi="nb-NO"/>
              </w:rPr>
              <w:t xml:space="preserve">kalt </w:t>
            </w:r>
            <w:r w:rsidRPr="008D1959">
              <w:rPr>
                <w:i/>
                <w:iCs/>
                <w:noProof/>
                <w:sz w:val="20"/>
                <w:lang w:bidi="nb-NO"/>
              </w:rPr>
              <w:t>«et godt barnehagemiljø»</w:t>
            </w:r>
            <w:r>
              <w:rPr>
                <w:i/>
                <w:iCs/>
                <w:noProof/>
                <w:sz w:val="20"/>
                <w:lang w:bidi="nb-NO"/>
              </w:rPr>
              <w:t xml:space="preserve">. </w:t>
            </w:r>
          </w:p>
          <w:p w14:paraId="4D1EFF3B" w14:textId="451804AB" w:rsidR="00391164" w:rsidRPr="00B63B45" w:rsidRDefault="00ED7C89" w:rsidP="00E76FE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E4E1DBE" wp14:editId="6C8C42D3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186055</wp:posOffset>
                  </wp:positionV>
                  <wp:extent cx="2774406" cy="914400"/>
                  <wp:effectExtent l="0" t="0" r="6985" b="0"/>
                  <wp:wrapNone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029" b="15253"/>
                          <a:stretch/>
                        </pic:blipFill>
                        <pic:spPr bwMode="auto">
                          <a:xfrm>
                            <a:off x="0" y="0"/>
                            <a:ext cx="277440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14:paraId="3932565F" w14:textId="77777777" w:rsidR="00391164" w:rsidRPr="00B63B45" w:rsidRDefault="00391164" w:rsidP="00391164">
            <w:pPr>
              <w:rPr>
                <w:noProof/>
              </w:rPr>
            </w:pPr>
          </w:p>
        </w:tc>
        <w:tc>
          <w:tcPr>
            <w:tcW w:w="720" w:type="dxa"/>
          </w:tcPr>
          <w:p w14:paraId="5B284F7B" w14:textId="77777777" w:rsidR="00391164" w:rsidRPr="00B63B45" w:rsidRDefault="00391164" w:rsidP="00391164">
            <w:pPr>
              <w:rPr>
                <w:noProof/>
              </w:rPr>
            </w:pPr>
          </w:p>
        </w:tc>
        <w:tc>
          <w:tcPr>
            <w:tcW w:w="3851" w:type="dxa"/>
          </w:tcPr>
          <w:p w14:paraId="347DFAC6" w14:textId="77777777" w:rsidR="00391164" w:rsidRPr="00B63B45" w:rsidRDefault="00391164" w:rsidP="00391164">
            <w:pPr>
              <w:rPr>
                <w:noProof/>
              </w:rPr>
            </w:pPr>
            <w:r w:rsidRPr="00B63B45">
              <w:rPr>
                <w:noProof/>
                <w:lang w:bidi="nb-NO"/>
              </w:rPr>
              <w:drawing>
                <wp:anchor distT="0" distB="0" distL="114300" distR="114300" simplePos="0" relativeHeight="251660288" behindDoc="0" locked="0" layoutInCell="1" allowOverlap="1" wp14:anchorId="33B622D3" wp14:editId="0658866F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93980</wp:posOffset>
                  </wp:positionV>
                  <wp:extent cx="1371718" cy="1828958"/>
                  <wp:effectExtent l="0" t="0" r="0" b="0"/>
                  <wp:wrapNone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18" cy="182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0A56A5" w14:textId="59585551" w:rsidR="00391164" w:rsidRPr="00B63B45" w:rsidRDefault="00391164" w:rsidP="00391164">
            <w:pPr>
              <w:pStyle w:val="Bildetekst"/>
              <w:rPr>
                <w:noProof/>
              </w:rPr>
            </w:pPr>
          </w:p>
          <w:p w14:paraId="74FDD63A" w14:textId="77777777" w:rsidR="00C41F8B" w:rsidRDefault="00C41F8B" w:rsidP="00E76FE2">
            <w:pPr>
              <w:rPr>
                <w:noProof/>
                <w:sz w:val="20"/>
                <w:lang w:bidi="nb-NO"/>
              </w:rPr>
            </w:pPr>
          </w:p>
          <w:p w14:paraId="123CB3A3" w14:textId="77777777" w:rsidR="00C41F8B" w:rsidRDefault="00C41F8B" w:rsidP="00E76FE2">
            <w:pPr>
              <w:rPr>
                <w:noProof/>
                <w:sz w:val="20"/>
                <w:lang w:bidi="nb-NO"/>
              </w:rPr>
            </w:pPr>
          </w:p>
          <w:p w14:paraId="29F41A4F" w14:textId="77777777" w:rsidR="00C41F8B" w:rsidRDefault="00C41F8B" w:rsidP="00E76FE2">
            <w:pPr>
              <w:rPr>
                <w:noProof/>
                <w:sz w:val="20"/>
                <w:lang w:bidi="nb-NO"/>
              </w:rPr>
            </w:pPr>
          </w:p>
          <w:p w14:paraId="29E047A5" w14:textId="77777777" w:rsidR="00C41F8B" w:rsidRDefault="00C41F8B" w:rsidP="00E76FE2">
            <w:pPr>
              <w:rPr>
                <w:noProof/>
                <w:sz w:val="20"/>
                <w:lang w:bidi="nb-NO"/>
              </w:rPr>
            </w:pPr>
          </w:p>
          <w:p w14:paraId="772C3299" w14:textId="77777777" w:rsidR="00C41F8B" w:rsidRDefault="00C41F8B" w:rsidP="00E76FE2">
            <w:pPr>
              <w:rPr>
                <w:noProof/>
                <w:sz w:val="20"/>
                <w:lang w:bidi="nb-NO"/>
              </w:rPr>
            </w:pPr>
          </w:p>
          <w:p w14:paraId="4C2E07F3" w14:textId="15D61614" w:rsidR="00E76FE2" w:rsidRPr="008D1959" w:rsidRDefault="00E76FE2" w:rsidP="00E76FE2">
            <w:pPr>
              <w:rPr>
                <w:noProof/>
                <w:sz w:val="20"/>
                <w:lang w:bidi="nb-NO"/>
              </w:rPr>
            </w:pPr>
            <w:r>
              <w:rPr>
                <w:noProof/>
                <w:sz w:val="20"/>
                <w:lang w:bidi="nb-NO"/>
              </w:rPr>
              <w:t>Dette arbeidet forankrer vi i barnehage-loven §41-43, kompetanseløftet (</w:t>
            </w:r>
            <w:r w:rsidR="00CD227E">
              <w:rPr>
                <w:noProof/>
                <w:sz w:val="20"/>
                <w:lang w:bidi="nb-NO"/>
              </w:rPr>
              <w:t>Udir</w:t>
            </w:r>
            <w:r>
              <w:rPr>
                <w:noProof/>
                <w:sz w:val="20"/>
                <w:lang w:bidi="nb-NO"/>
              </w:rPr>
              <w:t>) og vi kan også knytte det til Hodebra</w:t>
            </w:r>
            <w:r w:rsidR="00CD227E">
              <w:rPr>
                <w:noProof/>
                <w:sz w:val="20"/>
                <w:lang w:bidi="nb-NO"/>
              </w:rPr>
              <w:t>-aktiviteter</w:t>
            </w:r>
            <w:r>
              <w:rPr>
                <w:noProof/>
                <w:sz w:val="20"/>
                <w:lang w:bidi="nb-NO"/>
              </w:rPr>
              <w:t xml:space="preserve">. Som arbeidsverktøy for å heve ansattes kompetanse bruker vi kompetansepakkene for et godt barnehagemiljø og inkludering, som ligger på </w:t>
            </w:r>
            <w:r w:rsidR="00CD227E">
              <w:rPr>
                <w:noProof/>
                <w:sz w:val="20"/>
                <w:lang w:bidi="nb-NO"/>
              </w:rPr>
              <w:t xml:space="preserve">Udir </w:t>
            </w:r>
            <w:r>
              <w:rPr>
                <w:noProof/>
                <w:sz w:val="20"/>
                <w:lang w:bidi="nb-NO"/>
              </w:rPr>
              <w:t xml:space="preserve">sine sider (flere kompetansepakker kan komme til </w:t>
            </w:r>
            <w:r w:rsidR="00CD227E">
              <w:rPr>
                <w:noProof/>
                <w:sz w:val="20"/>
                <w:lang w:bidi="nb-NO"/>
              </w:rPr>
              <w:t>etter hvert</w:t>
            </w:r>
            <w:r>
              <w:rPr>
                <w:noProof/>
                <w:sz w:val="20"/>
                <w:lang w:bidi="nb-NO"/>
              </w:rPr>
              <w:t>).</w:t>
            </w:r>
          </w:p>
          <w:p w14:paraId="192FDCA3" w14:textId="45593626" w:rsidR="008D1959" w:rsidRPr="0003782F" w:rsidRDefault="008D1959" w:rsidP="00391164">
            <w:pPr>
              <w:pStyle w:val="Overskrift2"/>
              <w:rPr>
                <w:noProof/>
                <w:color w:val="C45238" w:themeColor="accent1"/>
                <w:sz w:val="24"/>
                <w:szCs w:val="22"/>
                <w:lang w:bidi="nb-NO"/>
              </w:rPr>
            </w:pPr>
            <w:r w:rsidRPr="0003782F">
              <w:rPr>
                <w:noProof/>
                <w:color w:val="C45238" w:themeColor="accent1"/>
                <w:sz w:val="24"/>
                <w:szCs w:val="22"/>
                <w:lang w:bidi="nb-NO"/>
              </w:rPr>
              <w:t>Hovedmål med dette arbeidet</w:t>
            </w:r>
          </w:p>
          <w:p w14:paraId="3EA24316" w14:textId="70B53CD2" w:rsidR="008D1959" w:rsidRDefault="008D1959" w:rsidP="00391164">
            <w:pPr>
              <w:pStyle w:val="Overskrift2"/>
              <w:rPr>
                <w:b w:val="0"/>
                <w:bCs w:val="0"/>
                <w:noProof/>
                <w:lang w:bidi="nb-NO"/>
              </w:rPr>
            </w:pPr>
            <w:r>
              <w:rPr>
                <w:b w:val="0"/>
                <w:bCs w:val="0"/>
                <w:noProof/>
                <w:lang w:bidi="nb-NO"/>
              </w:rPr>
              <w:t xml:space="preserve">Hvordan bidrar barnehagen som støttende </w:t>
            </w:r>
            <w:r w:rsidR="00C12ED3">
              <w:rPr>
                <w:b w:val="0"/>
                <w:bCs w:val="0"/>
                <w:noProof/>
                <w:lang w:bidi="nb-NO"/>
              </w:rPr>
              <w:t xml:space="preserve">stillas </w:t>
            </w:r>
            <w:r>
              <w:rPr>
                <w:b w:val="0"/>
                <w:bCs w:val="0"/>
                <w:noProof/>
                <w:lang w:bidi="nb-NO"/>
              </w:rPr>
              <w:t>for utviling av:</w:t>
            </w:r>
          </w:p>
          <w:p w14:paraId="3976F772" w14:textId="7D8753C2" w:rsidR="008D1959" w:rsidRPr="00B31D4C" w:rsidRDefault="00BF4F5E" w:rsidP="008D1959">
            <w:pPr>
              <w:rPr>
                <w:sz w:val="20"/>
                <w:szCs w:val="22"/>
                <w:lang w:bidi="nb-NO"/>
              </w:rPr>
            </w:pPr>
            <w:r w:rsidRPr="00B31D4C">
              <w:rPr>
                <w:sz w:val="20"/>
                <w:szCs w:val="22"/>
                <w:lang w:bidi="nb-NO"/>
              </w:rPr>
              <w:t>ROBUSTHET, gjennom barnas mestringsopplevelser og erfaringer</w:t>
            </w:r>
            <w:r w:rsidR="00204061">
              <w:rPr>
                <w:sz w:val="20"/>
                <w:szCs w:val="22"/>
                <w:lang w:bidi="nb-NO"/>
              </w:rPr>
              <w:t>.</w:t>
            </w:r>
          </w:p>
          <w:p w14:paraId="60F84889" w14:textId="4BA52479" w:rsidR="00BF4F5E" w:rsidRPr="00B31D4C" w:rsidRDefault="00BF4F5E" w:rsidP="008D1959">
            <w:pPr>
              <w:rPr>
                <w:sz w:val="20"/>
                <w:szCs w:val="22"/>
                <w:lang w:bidi="nb-NO"/>
              </w:rPr>
            </w:pPr>
            <w:r w:rsidRPr="00B31D4C">
              <w:rPr>
                <w:sz w:val="20"/>
                <w:szCs w:val="22"/>
                <w:lang w:bidi="nb-NO"/>
              </w:rPr>
              <w:t>SELVSTENDIGHET, gjennom at barna får tid til å prøve selv</w:t>
            </w:r>
            <w:r w:rsidR="00204061">
              <w:rPr>
                <w:sz w:val="20"/>
                <w:szCs w:val="22"/>
                <w:lang w:bidi="nb-NO"/>
              </w:rPr>
              <w:t>.</w:t>
            </w:r>
          </w:p>
          <w:p w14:paraId="56F26769" w14:textId="4F7FDEAA" w:rsidR="0003782F" w:rsidRPr="00B31D4C" w:rsidRDefault="00BF4F5E" w:rsidP="008D1959">
            <w:pPr>
              <w:rPr>
                <w:sz w:val="20"/>
                <w:szCs w:val="22"/>
                <w:lang w:bidi="nb-NO"/>
              </w:rPr>
            </w:pPr>
            <w:r w:rsidRPr="00B31D4C">
              <w:rPr>
                <w:sz w:val="20"/>
                <w:szCs w:val="22"/>
                <w:lang w:bidi="nb-NO"/>
              </w:rPr>
              <w:t xml:space="preserve">BARNAS DELAKTIGHET, i et positivt </w:t>
            </w:r>
            <w:r w:rsidR="00204061">
              <w:rPr>
                <w:sz w:val="20"/>
                <w:szCs w:val="22"/>
                <w:lang w:bidi="nb-NO"/>
              </w:rPr>
              <w:t>sosialt fellesskap.</w:t>
            </w:r>
          </w:p>
          <w:p w14:paraId="21C99AFF" w14:textId="771B9378" w:rsidR="00391164" w:rsidRPr="00B63B45" w:rsidRDefault="00391164" w:rsidP="008D1959">
            <w:pPr>
              <w:pStyle w:val="Overskrift2"/>
              <w:rPr>
                <w:noProof/>
              </w:rPr>
            </w:pPr>
          </w:p>
        </w:tc>
      </w:tr>
    </w:tbl>
    <w:p w14:paraId="5347682B" w14:textId="77777777" w:rsidR="00007663" w:rsidRPr="00B63B45" w:rsidRDefault="00007663">
      <w:pPr>
        <w:pStyle w:val="Ingenmellomrom"/>
        <w:rPr>
          <w:noProof/>
        </w:rPr>
      </w:pPr>
    </w:p>
    <w:sectPr w:rsidR="00007663" w:rsidRPr="00B63B45" w:rsidSect="00572A3F">
      <w:pgSz w:w="16838" w:h="11906" w:orient="landscape" w:code="9"/>
      <w:pgMar w:top="432" w:right="1181" w:bottom="432" w:left="118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6FE2C" w14:textId="77777777" w:rsidR="005A7D5A" w:rsidRDefault="005A7D5A" w:rsidP="00B63B45">
      <w:pPr>
        <w:spacing w:after="0" w:line="240" w:lineRule="auto"/>
      </w:pPr>
      <w:r>
        <w:separator/>
      </w:r>
    </w:p>
  </w:endnote>
  <w:endnote w:type="continuationSeparator" w:id="0">
    <w:p w14:paraId="3FBD51DD" w14:textId="77777777" w:rsidR="005A7D5A" w:rsidRDefault="005A7D5A" w:rsidP="00B63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AA3BE" w14:textId="77777777" w:rsidR="005A7D5A" w:rsidRDefault="005A7D5A" w:rsidP="00B63B45">
      <w:pPr>
        <w:spacing w:after="0" w:line="240" w:lineRule="auto"/>
      </w:pPr>
      <w:r>
        <w:separator/>
      </w:r>
    </w:p>
  </w:footnote>
  <w:footnote w:type="continuationSeparator" w:id="0">
    <w:p w14:paraId="597597E0" w14:textId="77777777" w:rsidR="005A7D5A" w:rsidRDefault="005A7D5A" w:rsidP="00B63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Punktliste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 w16cid:durableId="1801026979">
    <w:abstractNumId w:val="0"/>
  </w:num>
  <w:num w:numId="2" w16cid:durableId="20672126">
    <w:abstractNumId w:val="0"/>
  </w:num>
  <w:num w:numId="3" w16cid:durableId="1761830670">
    <w:abstractNumId w:val="0"/>
    <w:lvlOverride w:ilvl="0">
      <w:startOverride w:val="1"/>
    </w:lvlOverride>
  </w:num>
  <w:num w:numId="4" w16cid:durableId="810555802">
    <w:abstractNumId w:val="0"/>
    <w:lvlOverride w:ilvl="0">
      <w:startOverride w:val="1"/>
    </w:lvlOverride>
  </w:num>
  <w:num w:numId="5" w16cid:durableId="939147890">
    <w:abstractNumId w:val="0"/>
    <w:lvlOverride w:ilvl="0">
      <w:startOverride w:val="1"/>
    </w:lvlOverride>
  </w:num>
  <w:num w:numId="6" w16cid:durableId="2024479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D76"/>
    <w:rsid w:val="00007663"/>
    <w:rsid w:val="000077AC"/>
    <w:rsid w:val="0003782F"/>
    <w:rsid w:val="000407A2"/>
    <w:rsid w:val="000E1926"/>
    <w:rsid w:val="001218FD"/>
    <w:rsid w:val="00204061"/>
    <w:rsid w:val="00242034"/>
    <w:rsid w:val="00273E30"/>
    <w:rsid w:val="003223D0"/>
    <w:rsid w:val="00336BD1"/>
    <w:rsid w:val="00391164"/>
    <w:rsid w:val="00461F89"/>
    <w:rsid w:val="0047202F"/>
    <w:rsid w:val="004C5C0A"/>
    <w:rsid w:val="004E19A3"/>
    <w:rsid w:val="004E2240"/>
    <w:rsid w:val="00511A1F"/>
    <w:rsid w:val="00536E9F"/>
    <w:rsid w:val="00543C96"/>
    <w:rsid w:val="00572A3F"/>
    <w:rsid w:val="005A7D5A"/>
    <w:rsid w:val="005C6CA9"/>
    <w:rsid w:val="006F5EF4"/>
    <w:rsid w:val="007004E9"/>
    <w:rsid w:val="007037C7"/>
    <w:rsid w:val="007F6946"/>
    <w:rsid w:val="00827C00"/>
    <w:rsid w:val="00887A17"/>
    <w:rsid w:val="008A104A"/>
    <w:rsid w:val="008D1959"/>
    <w:rsid w:val="00906C1B"/>
    <w:rsid w:val="009C06FB"/>
    <w:rsid w:val="009E57B3"/>
    <w:rsid w:val="00A10169"/>
    <w:rsid w:val="00A233C9"/>
    <w:rsid w:val="00AA18BE"/>
    <w:rsid w:val="00AA2D76"/>
    <w:rsid w:val="00AD5F63"/>
    <w:rsid w:val="00AF31C2"/>
    <w:rsid w:val="00B1693C"/>
    <w:rsid w:val="00B31D4C"/>
    <w:rsid w:val="00B53C8D"/>
    <w:rsid w:val="00B63B45"/>
    <w:rsid w:val="00BF4F5E"/>
    <w:rsid w:val="00C12ED3"/>
    <w:rsid w:val="00C31BD2"/>
    <w:rsid w:val="00C41F8B"/>
    <w:rsid w:val="00C979BC"/>
    <w:rsid w:val="00CD227E"/>
    <w:rsid w:val="00D655DF"/>
    <w:rsid w:val="00D67E47"/>
    <w:rsid w:val="00D753A4"/>
    <w:rsid w:val="00DA5A39"/>
    <w:rsid w:val="00DA7DB4"/>
    <w:rsid w:val="00DD5B8B"/>
    <w:rsid w:val="00E408FB"/>
    <w:rsid w:val="00E76FE2"/>
    <w:rsid w:val="00E91ADF"/>
    <w:rsid w:val="00EC37DD"/>
    <w:rsid w:val="00ED7C89"/>
    <w:rsid w:val="00EF4725"/>
    <w:rsid w:val="00F2538A"/>
    <w:rsid w:val="00F7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A6FC78"/>
  <w15:chartTrackingRefBased/>
  <w15:docId w15:val="{3D56908D-7E60-4240-9A73-CA6DAAE2B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nb-NO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Overskrift2">
    <w:name w:val="heading 2"/>
    <w:basedOn w:val="Normal"/>
    <w:next w:val="Normal"/>
    <w:link w:val="Overskrift2Tegn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oppsett">
    <w:name w:val="Tabelloppsett"/>
    <w:basedOn w:val="Vanligtabell"/>
    <w:uiPriority w:val="99"/>
    <w:tblPr>
      <w:tblCellMar>
        <w:left w:w="0" w:type="dxa"/>
        <w:right w:w="0" w:type="dxa"/>
      </w:tblCellMar>
    </w:tblPr>
  </w:style>
  <w:style w:type="paragraph" w:styleId="Bildetekst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Overskrift2Tegn">
    <w:name w:val="Overskrift 2 Tegn"/>
    <w:basedOn w:val="Standardskriftforavsnitt"/>
    <w:link w:val="Overskrift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Punktliste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Overskrift1Tegn">
    <w:name w:val="Overskrift 1 Tegn"/>
    <w:basedOn w:val="Standardskriftforavsnitt"/>
    <w:link w:val="Overskrift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Firma">
    <w:name w:val="Firma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Bunntekst">
    <w:name w:val="footer"/>
    <w:basedOn w:val="Normal"/>
    <w:link w:val="BunntekstTegn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BunntekstTegn">
    <w:name w:val="Bunntekst Tegn"/>
    <w:basedOn w:val="Standardskriftforavsnitt"/>
    <w:link w:val="Bunntekst"/>
    <w:uiPriority w:val="2"/>
    <w:rPr>
      <w:rFonts w:asciiTheme="minorHAnsi" w:eastAsiaTheme="minorEastAsia" w:hAnsiTheme="minorHAnsi" w:cstheme="minorBidi"/>
      <w:sz w:val="17"/>
    </w:rPr>
  </w:style>
  <w:style w:type="paragraph" w:styleId="Tittel">
    <w:name w:val="Title"/>
    <w:basedOn w:val="Normal"/>
    <w:next w:val="Normal"/>
    <w:link w:val="TittelTegn"/>
    <w:uiPriority w:val="1"/>
    <w:qFormat/>
    <w:rsid w:val="00B63B45"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58"/>
    </w:rPr>
  </w:style>
  <w:style w:type="character" w:customStyle="1" w:styleId="TittelTegn">
    <w:name w:val="Tittel Tegn"/>
    <w:basedOn w:val="Standardskriftforavsnitt"/>
    <w:link w:val="Tittel"/>
    <w:uiPriority w:val="1"/>
    <w:rsid w:val="00B63B45"/>
    <w:rPr>
      <w:rFonts w:asciiTheme="majorHAnsi" w:eastAsiaTheme="majorEastAsia" w:hAnsiTheme="majorHAnsi" w:cstheme="majorBidi"/>
      <w:color w:val="FFFFFF" w:themeColor="background1"/>
      <w:kern w:val="28"/>
      <w:sz w:val="58"/>
    </w:rPr>
  </w:style>
  <w:style w:type="paragraph" w:styleId="Undertittel">
    <w:name w:val="Subtitle"/>
    <w:basedOn w:val="Normal"/>
    <w:next w:val="Normal"/>
    <w:link w:val="UndertittelTegn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UndertittelTegn">
    <w:name w:val="Undertittel Tegn"/>
    <w:basedOn w:val="Standardskriftforavsnitt"/>
    <w:link w:val="Undertittel"/>
    <w:uiPriority w:val="1"/>
    <w:rPr>
      <w:i/>
      <w:iCs/>
      <w:color w:val="FFFFFF" w:themeColor="background1"/>
      <w:sz w:val="24"/>
    </w:rPr>
  </w:style>
  <w:style w:type="paragraph" w:styleId="Ingenmellomrom">
    <w:name w:val="No Spacing"/>
    <w:uiPriority w:val="99"/>
    <w:qFormat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SitatTegn">
    <w:name w:val="Sitat Tegn"/>
    <w:basedOn w:val="Standardskriftforavsnitt"/>
    <w:link w:val="Sitat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Pr>
      <w:b/>
      <w:bCs/>
    </w:rPr>
  </w:style>
  <w:style w:type="table" w:styleId="Vanligtabell4">
    <w:name w:val="Plain Table 4"/>
    <w:basedOn w:val="Vanligtabell"/>
    <w:uiPriority w:val="44"/>
    <w:rsid w:val="00E408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opptekst">
    <w:name w:val="header"/>
    <w:basedOn w:val="Normal"/>
    <w:link w:val="TopptekstTegn"/>
    <w:uiPriority w:val="99"/>
    <w:unhideWhenUsed/>
    <w:rsid w:val="00B63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63B45"/>
  </w:style>
  <w:style w:type="character" w:styleId="Hyperkobling">
    <w:name w:val="Hyperlink"/>
    <w:basedOn w:val="Standardskriftforavsnitt"/>
    <w:uiPriority w:val="99"/>
    <w:unhideWhenUsed/>
    <w:rsid w:val="00AA2D76"/>
    <w:rPr>
      <w:color w:val="4D443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AA2D76"/>
    <w:rPr>
      <w:color w:val="605E5C"/>
      <w:shd w:val="clear" w:color="auto" w:fill="E1DFDD"/>
    </w:rPr>
  </w:style>
  <w:style w:type="paragraph" w:customStyle="1" w:styleId="Overskrift1gul">
    <w:name w:val="Overskrift 1 – gul"/>
    <w:basedOn w:val="Overskrift1"/>
    <w:uiPriority w:val="4"/>
    <w:qFormat/>
    <w:rsid w:val="00391164"/>
    <w:pPr>
      <w:spacing w:before="0"/>
    </w:pPr>
    <w:rPr>
      <w:bCs w:val="0"/>
      <w:sz w:val="60"/>
      <w:szCs w:val="32"/>
      <w:lang w:eastAsia="en-US"/>
    </w:rPr>
  </w:style>
  <w:style w:type="paragraph" w:styleId="Listeavsnitt">
    <w:name w:val="List Paragraph"/>
    <w:basedOn w:val="Normal"/>
    <w:uiPriority w:val="34"/>
    <w:semiHidden/>
    <w:unhideWhenUsed/>
    <w:qFormat/>
    <w:rsid w:val="00A233C9"/>
    <w:pPr>
      <w:ind w:left="720"/>
      <w:contextualSpacing/>
    </w:pPr>
  </w:style>
  <w:style w:type="paragraph" w:styleId="Revisjon">
    <w:name w:val="Revision"/>
    <w:hidden/>
    <w:uiPriority w:val="99"/>
    <w:semiHidden/>
    <w:rsid w:val="00CD22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j&#248;rgILehn\AppData\Roaming\Microsoft\Templates\Forretningsbrosjy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846482-4ff2-4f5a-b947-ac39ee67a081" xsi:nil="true"/>
    <lcf76f155ced4ddcb4097134ff3c332f xmlns="c7fe78f7-f14e-4a88-8b7d-62594f7d8bb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86195152425D46BE0242C8C1181EB3" ma:contentTypeVersion="13" ma:contentTypeDescription="Opprett et nytt dokument." ma:contentTypeScope="" ma:versionID="8c04db0d5beae3b2c262492877ffb010">
  <xsd:schema xmlns:xsd="http://www.w3.org/2001/XMLSchema" xmlns:xs="http://www.w3.org/2001/XMLSchema" xmlns:p="http://schemas.microsoft.com/office/2006/metadata/properties" xmlns:ns2="c7fe78f7-f14e-4a88-8b7d-62594f7d8bb4" xmlns:ns3="60846482-4ff2-4f5a-b947-ac39ee67a081" targetNamespace="http://schemas.microsoft.com/office/2006/metadata/properties" ma:root="true" ma:fieldsID="ddd965ae9a414bca2058ee77d459e03b" ns2:_="" ns3:_="">
    <xsd:import namespace="c7fe78f7-f14e-4a88-8b7d-62594f7d8bb4"/>
    <xsd:import namespace="60846482-4ff2-4f5a-b947-ac39ee67a0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fe78f7-f14e-4a88-8b7d-62594f7d8b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demerkelapper" ma:readOnly="false" ma:fieldId="{5cf76f15-5ced-4ddc-b409-7134ff3c332f}" ma:taxonomyMulti="true" ma:sspId="0e1e7ec5-bc31-4f74-bcea-04a8b2883e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46482-4ff2-4f5a-b947-ac39ee67a08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22c70b1-2c00-49b3-b4b0-916e52b1eab1}" ma:internalName="TaxCatchAll" ma:showField="CatchAllData" ma:web="60846482-4ff2-4f5a-b947-ac39ee67a0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89FF43-9682-4483-9FAA-337DA72DA7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60846482-4ff2-4f5a-b947-ac39ee67a081"/>
    <ds:schemaRef ds:uri="c7fe78f7-f14e-4a88-8b7d-62594f7d8bb4"/>
  </ds:schemaRefs>
</ds:datastoreItem>
</file>

<file path=customXml/itemProps3.xml><?xml version="1.0" encoding="utf-8"?>
<ds:datastoreItem xmlns:ds="http://schemas.openxmlformats.org/officeDocument/2006/customXml" ds:itemID="{375A7456-C19D-4B7C-8269-1660F19DD0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fe78f7-f14e-4a88-8b7d-62594f7d8bb4"/>
    <ds:schemaRef ds:uri="60846482-4ff2-4f5a-b947-ac39ee67a0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Forretningsbrosjyre</Template>
  <TotalTime>7</TotalTime>
  <Pages>2</Pages>
  <Words>664</Words>
  <Characters>3523</Characters>
  <Application>Microsoft Office Word</Application>
  <DocSecurity>4</DocSecurity>
  <Lines>29</Lines>
  <Paragraphs>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Røysing Barnehage</Company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Bjørg I Lehn</dc:creator>
  <cp:lastModifiedBy>Røysing Barnehage</cp:lastModifiedBy>
  <cp:revision>2</cp:revision>
  <cp:lastPrinted>2023-03-13T10:22:00Z</cp:lastPrinted>
  <dcterms:created xsi:type="dcterms:W3CDTF">2023-04-18T06:58:00Z</dcterms:created>
  <dcterms:modified xsi:type="dcterms:W3CDTF">2023-04-18T06:58:00Z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0x0101004186195152425D46BE0242C8C1181EB3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ediaServiceImageTags">
    <vt:lpwstr/>
  </property>
</Properties>
</file>